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9B251F1" w14:textId="77777777" w:rsidR="00053806" w:rsidRDefault="002E2423" w:rsidP="00272195">
      <w:pPr>
        <w:rPr>
          <w:b/>
          <w:sz w:val="22"/>
          <w:szCs w:val="22"/>
        </w:rPr>
      </w:pPr>
      <w:r w:rsidRPr="008E5365">
        <w:rPr>
          <w:b/>
          <w:i/>
          <w:color w:val="0000FF"/>
          <w:sz w:val="20"/>
          <w:szCs w:val="20"/>
        </w:rPr>
        <w:t xml:space="preserve">(The following is a synopsis of the minutes of the West Branch City Council meeting. A video recording is available for inspection at </w:t>
      </w:r>
      <w:hyperlink r:id="rId8" w:history="1">
        <w:r w:rsidR="00166F15" w:rsidRPr="008E5365">
          <w:rPr>
            <w:color w:val="0000FF"/>
            <w:sz w:val="20"/>
            <w:szCs w:val="20"/>
          </w:rPr>
          <w:t>westbranchiowa.org</w:t>
        </w:r>
      </w:hyperlink>
      <w:r w:rsidR="00166F15" w:rsidRPr="008E5365">
        <w:rPr>
          <w:sz w:val="20"/>
          <w:szCs w:val="20"/>
        </w:rPr>
        <w:t xml:space="preserve">.  </w:t>
      </w:r>
      <w:r w:rsidRPr="008E5365">
        <w:rPr>
          <w:b/>
          <w:i/>
          <w:color w:val="0000FF"/>
          <w:sz w:val="20"/>
          <w:szCs w:val="20"/>
        </w:rPr>
        <w:t>The minutes are not approved until the next regularly scheduled City Council meeting.)</w:t>
      </w:r>
      <w:r w:rsidR="00053806">
        <w:rPr>
          <w:b/>
          <w:sz w:val="22"/>
          <w:szCs w:val="22"/>
        </w:rPr>
        <w:t xml:space="preserve">                                                  </w:t>
      </w:r>
    </w:p>
    <w:p w14:paraId="68FE4717" w14:textId="77777777" w:rsidR="00053806" w:rsidRDefault="00053806">
      <w:pPr>
        <w:pStyle w:val="Heading4"/>
      </w:pPr>
    </w:p>
    <w:p w14:paraId="7DFA3490" w14:textId="0BAFFB36" w:rsidR="00FC7B3A" w:rsidRDefault="009A25A3">
      <w:pPr>
        <w:pStyle w:val="Heading4"/>
      </w:pPr>
      <w:r>
        <w:t>We</w:t>
      </w:r>
      <w:r w:rsidR="00FC7B3A">
        <w:t xml:space="preserve">st Branch, Iowa                                     </w:t>
      </w:r>
      <w:r w:rsidR="001F7EC7">
        <w:t xml:space="preserve">          </w:t>
      </w:r>
      <w:r w:rsidR="00FC7B3A">
        <w:t xml:space="preserve">City Council </w:t>
      </w:r>
      <w:r w:rsidR="00BB30D3">
        <w:t xml:space="preserve">          </w:t>
      </w:r>
      <w:r w:rsidR="00FC7B3A">
        <w:t xml:space="preserve">                      </w:t>
      </w:r>
      <w:r w:rsidR="00206B99">
        <w:t xml:space="preserve">  </w:t>
      </w:r>
      <w:r w:rsidR="001F7EC7">
        <w:t xml:space="preserve">    </w:t>
      </w:r>
      <w:r w:rsidR="007834AA">
        <w:t xml:space="preserve">March </w:t>
      </w:r>
      <w:r w:rsidR="00910827">
        <w:t>17</w:t>
      </w:r>
      <w:r w:rsidR="00EF3F7C">
        <w:t>, 2025</w:t>
      </w:r>
    </w:p>
    <w:p w14:paraId="02BF7825" w14:textId="77777777" w:rsidR="00FC7B3A" w:rsidRDefault="00FC7B3A" w:rsidP="00BB30D3">
      <w:pPr>
        <w:tabs>
          <w:tab w:val="center" w:pos="5400"/>
          <w:tab w:val="right" w:pos="10800"/>
        </w:tabs>
        <w:jc w:val="left"/>
        <w:rPr>
          <w:b/>
          <w:sz w:val="22"/>
          <w:szCs w:val="22"/>
        </w:rPr>
      </w:pPr>
      <w:r>
        <w:rPr>
          <w:b/>
          <w:sz w:val="22"/>
          <w:szCs w:val="22"/>
        </w:rPr>
        <w:t>Council Chambers</w:t>
      </w:r>
      <w:r w:rsidR="00BB30D3">
        <w:rPr>
          <w:b/>
          <w:sz w:val="22"/>
          <w:szCs w:val="22"/>
        </w:rPr>
        <w:t xml:space="preserve"> </w:t>
      </w:r>
      <w:r>
        <w:rPr>
          <w:b/>
          <w:sz w:val="22"/>
          <w:szCs w:val="22"/>
        </w:rPr>
        <w:tab/>
      </w:r>
      <w:r w:rsidR="00BB30D3">
        <w:rPr>
          <w:b/>
          <w:sz w:val="22"/>
          <w:szCs w:val="22"/>
        </w:rPr>
        <w:t xml:space="preserve">           </w:t>
      </w:r>
      <w:r w:rsidR="004539B2">
        <w:rPr>
          <w:b/>
          <w:sz w:val="22"/>
          <w:szCs w:val="22"/>
        </w:rPr>
        <w:t xml:space="preserve"> </w:t>
      </w:r>
      <w:r w:rsidR="00324E17">
        <w:rPr>
          <w:b/>
          <w:sz w:val="22"/>
          <w:szCs w:val="22"/>
        </w:rPr>
        <w:t xml:space="preserve"> </w:t>
      </w:r>
      <w:r w:rsidR="00C75E92">
        <w:rPr>
          <w:b/>
          <w:sz w:val="22"/>
          <w:szCs w:val="22"/>
        </w:rPr>
        <w:t xml:space="preserve">                            </w:t>
      </w:r>
      <w:r w:rsidR="00324E17">
        <w:rPr>
          <w:b/>
          <w:sz w:val="22"/>
          <w:szCs w:val="22"/>
        </w:rPr>
        <w:t xml:space="preserve"> </w:t>
      </w:r>
      <w:r w:rsidR="00A24D3A">
        <w:rPr>
          <w:b/>
          <w:sz w:val="22"/>
          <w:szCs w:val="22"/>
        </w:rPr>
        <w:t>Regular Meeting</w:t>
      </w:r>
      <w:r w:rsidR="00F67D44">
        <w:rPr>
          <w:b/>
          <w:sz w:val="22"/>
          <w:szCs w:val="22"/>
        </w:rPr>
        <w:t xml:space="preserve"> </w:t>
      </w:r>
      <w:r w:rsidR="00BB30D3">
        <w:rPr>
          <w:b/>
          <w:sz w:val="22"/>
          <w:szCs w:val="22"/>
        </w:rPr>
        <w:t xml:space="preserve">     </w:t>
      </w:r>
      <w:r w:rsidR="004539B2">
        <w:rPr>
          <w:b/>
          <w:sz w:val="22"/>
          <w:szCs w:val="22"/>
        </w:rPr>
        <w:t xml:space="preserve">     </w:t>
      </w:r>
      <w:r w:rsidR="00C75E92">
        <w:rPr>
          <w:b/>
          <w:sz w:val="22"/>
          <w:szCs w:val="22"/>
        </w:rPr>
        <w:t xml:space="preserve">                         </w:t>
      </w:r>
      <w:r w:rsidR="00A24D3A">
        <w:rPr>
          <w:b/>
          <w:sz w:val="22"/>
          <w:szCs w:val="22"/>
        </w:rPr>
        <w:t>7</w:t>
      </w:r>
      <w:r w:rsidR="00BB30D3">
        <w:rPr>
          <w:b/>
          <w:sz w:val="22"/>
          <w:szCs w:val="22"/>
        </w:rPr>
        <w:t>:</w:t>
      </w:r>
      <w:r w:rsidR="00A24D3A">
        <w:rPr>
          <w:b/>
          <w:sz w:val="22"/>
          <w:szCs w:val="22"/>
        </w:rPr>
        <w:t>00</w:t>
      </w:r>
      <w:r w:rsidR="00BB30D3">
        <w:rPr>
          <w:b/>
          <w:sz w:val="22"/>
          <w:szCs w:val="22"/>
        </w:rPr>
        <w:t xml:space="preserve"> p.m.</w:t>
      </w:r>
      <w:r>
        <w:rPr>
          <w:b/>
          <w:sz w:val="22"/>
          <w:szCs w:val="22"/>
        </w:rPr>
        <w:t xml:space="preserve">     </w:t>
      </w:r>
      <w:r w:rsidR="00BB30D3">
        <w:rPr>
          <w:b/>
          <w:sz w:val="22"/>
          <w:szCs w:val="22"/>
        </w:rPr>
        <w:tab/>
      </w:r>
      <w:r>
        <w:rPr>
          <w:b/>
          <w:sz w:val="22"/>
          <w:szCs w:val="22"/>
        </w:rPr>
        <w:t xml:space="preserve">                                                                  </w:t>
      </w:r>
    </w:p>
    <w:p w14:paraId="0670D26D" w14:textId="77777777" w:rsidR="00FC7B3A" w:rsidRPr="00A25A1B" w:rsidRDefault="00FC7B3A" w:rsidP="00244A48">
      <w:pPr>
        <w:tabs>
          <w:tab w:val="left" w:pos="1035"/>
        </w:tabs>
      </w:pPr>
    </w:p>
    <w:p w14:paraId="31454ECE" w14:textId="77AEAE53" w:rsidR="00303FE9" w:rsidRPr="00F557CE" w:rsidRDefault="002D4CB6" w:rsidP="00E43D96">
      <w:pPr>
        <w:tabs>
          <w:tab w:val="left" w:pos="1035"/>
        </w:tabs>
        <w:rPr>
          <w:color w:val="000000"/>
          <w:sz w:val="22"/>
          <w:szCs w:val="22"/>
        </w:rPr>
      </w:pPr>
      <w:r w:rsidRPr="00F557CE">
        <w:rPr>
          <w:color w:val="000000"/>
          <w:sz w:val="22"/>
          <w:szCs w:val="22"/>
        </w:rPr>
        <w:t xml:space="preserve">Mayor </w:t>
      </w:r>
      <w:r w:rsidR="00910827">
        <w:rPr>
          <w:color w:val="000000"/>
          <w:sz w:val="22"/>
          <w:szCs w:val="22"/>
        </w:rPr>
        <w:t>Pro Tem Tom Dean</w:t>
      </w:r>
      <w:r w:rsidRPr="00F557CE">
        <w:rPr>
          <w:color w:val="000000"/>
          <w:sz w:val="22"/>
          <w:szCs w:val="22"/>
        </w:rPr>
        <w:t xml:space="preserve"> called the West Branch City Council regular meeting to order at 7:0</w:t>
      </w:r>
      <w:r w:rsidR="00352C17" w:rsidRPr="00F557CE">
        <w:rPr>
          <w:color w:val="000000"/>
          <w:sz w:val="22"/>
          <w:szCs w:val="22"/>
        </w:rPr>
        <w:t>0</w:t>
      </w:r>
      <w:r w:rsidRPr="00F557CE">
        <w:rPr>
          <w:color w:val="000000"/>
          <w:sz w:val="22"/>
          <w:szCs w:val="22"/>
        </w:rPr>
        <w:t xml:space="preserve"> p.m.  </w:t>
      </w:r>
    </w:p>
    <w:p w14:paraId="799AADFB" w14:textId="39C34A47" w:rsidR="00910827" w:rsidRDefault="002D4CB6" w:rsidP="00E43D96">
      <w:pPr>
        <w:tabs>
          <w:tab w:val="left" w:pos="1035"/>
        </w:tabs>
        <w:rPr>
          <w:color w:val="000000"/>
          <w:sz w:val="22"/>
          <w:szCs w:val="22"/>
        </w:rPr>
      </w:pPr>
      <w:r w:rsidRPr="00F3796E">
        <w:rPr>
          <w:color w:val="000000"/>
          <w:sz w:val="22"/>
          <w:szCs w:val="22"/>
        </w:rPr>
        <w:t>Roll call: Council members</w:t>
      </w:r>
      <w:r w:rsidR="00992D40" w:rsidRPr="00F3796E">
        <w:rPr>
          <w:color w:val="000000"/>
          <w:sz w:val="22"/>
          <w:szCs w:val="22"/>
        </w:rPr>
        <w:t xml:space="preserve"> </w:t>
      </w:r>
      <w:r w:rsidR="0094536E" w:rsidRPr="00F3796E">
        <w:rPr>
          <w:color w:val="000000"/>
          <w:sz w:val="22"/>
          <w:szCs w:val="22"/>
        </w:rPr>
        <w:t xml:space="preserve">present; </w:t>
      </w:r>
      <w:r w:rsidR="00910827" w:rsidRPr="00F3796E">
        <w:rPr>
          <w:color w:val="000000"/>
          <w:sz w:val="22"/>
          <w:szCs w:val="22"/>
        </w:rPr>
        <w:t xml:space="preserve">Tom Dean, </w:t>
      </w:r>
      <w:r w:rsidR="009A25A3" w:rsidRPr="00F3796E">
        <w:rPr>
          <w:color w:val="000000"/>
          <w:sz w:val="22"/>
          <w:szCs w:val="22"/>
        </w:rPr>
        <w:t>Colton Miller</w:t>
      </w:r>
      <w:r w:rsidR="00C0016D" w:rsidRPr="00F3796E">
        <w:rPr>
          <w:color w:val="000000"/>
          <w:sz w:val="22"/>
          <w:szCs w:val="22"/>
        </w:rPr>
        <w:t xml:space="preserve">, </w:t>
      </w:r>
      <w:r w:rsidR="002B0D3A" w:rsidRPr="00F3796E">
        <w:rPr>
          <w:color w:val="000000"/>
          <w:sz w:val="22"/>
          <w:szCs w:val="22"/>
        </w:rPr>
        <w:t>Mike Horihan</w:t>
      </w:r>
      <w:r w:rsidR="0092660F" w:rsidRPr="00F3796E">
        <w:rPr>
          <w:color w:val="000000"/>
          <w:sz w:val="22"/>
          <w:szCs w:val="22"/>
        </w:rPr>
        <w:t xml:space="preserve">, </w:t>
      </w:r>
      <w:r w:rsidR="002C47FC" w:rsidRPr="00F3796E">
        <w:rPr>
          <w:color w:val="000000"/>
          <w:sz w:val="22"/>
          <w:szCs w:val="22"/>
        </w:rPr>
        <w:t>Tom Dean</w:t>
      </w:r>
      <w:r w:rsidR="0092660F" w:rsidRPr="00F3796E">
        <w:rPr>
          <w:color w:val="000000"/>
          <w:sz w:val="22"/>
          <w:szCs w:val="22"/>
        </w:rPr>
        <w:t>, J</w:t>
      </w:r>
      <w:r w:rsidR="0094536E" w:rsidRPr="00F3796E">
        <w:rPr>
          <w:color w:val="000000"/>
          <w:sz w:val="22"/>
          <w:szCs w:val="22"/>
        </w:rPr>
        <w:t>erry Sexton</w:t>
      </w:r>
      <w:r w:rsidR="00112019" w:rsidRPr="00F3796E">
        <w:rPr>
          <w:color w:val="000000"/>
          <w:sz w:val="22"/>
          <w:szCs w:val="22"/>
        </w:rPr>
        <w:t>.</w:t>
      </w:r>
      <w:r w:rsidR="00112019" w:rsidRPr="00F557CE">
        <w:rPr>
          <w:color w:val="000000"/>
          <w:sz w:val="22"/>
          <w:szCs w:val="22"/>
        </w:rPr>
        <w:t xml:space="preserve">  </w:t>
      </w:r>
    </w:p>
    <w:p w14:paraId="53D6F1F5" w14:textId="7D5E7BFF" w:rsidR="003C2372" w:rsidRPr="00F557CE" w:rsidRDefault="00112019" w:rsidP="00E43D96">
      <w:pPr>
        <w:tabs>
          <w:tab w:val="left" w:pos="1035"/>
        </w:tabs>
        <w:rPr>
          <w:color w:val="000000"/>
          <w:sz w:val="22"/>
          <w:szCs w:val="22"/>
        </w:rPr>
      </w:pPr>
      <w:r w:rsidRPr="00F557CE">
        <w:rPr>
          <w:color w:val="000000"/>
          <w:sz w:val="22"/>
          <w:szCs w:val="22"/>
        </w:rPr>
        <w:t xml:space="preserve">Absent:  </w:t>
      </w:r>
      <w:r w:rsidR="00910827">
        <w:rPr>
          <w:color w:val="000000"/>
          <w:sz w:val="22"/>
          <w:szCs w:val="22"/>
        </w:rPr>
        <w:t>Mayor Roger Laughlin</w:t>
      </w:r>
      <w:r w:rsidR="002B0D3A" w:rsidRPr="00F557CE">
        <w:rPr>
          <w:color w:val="000000"/>
          <w:sz w:val="22"/>
          <w:szCs w:val="22"/>
        </w:rPr>
        <w:t xml:space="preserve">  </w:t>
      </w:r>
    </w:p>
    <w:p w14:paraId="368D3763" w14:textId="77777777" w:rsidR="00F3796E" w:rsidRPr="00F3796E" w:rsidRDefault="002D4CB6" w:rsidP="00F3796E">
      <w:pPr>
        <w:tabs>
          <w:tab w:val="left" w:pos="1035"/>
        </w:tabs>
        <w:rPr>
          <w:color w:val="000000"/>
          <w:sz w:val="22"/>
          <w:szCs w:val="22"/>
        </w:rPr>
      </w:pPr>
      <w:r w:rsidRPr="00F3796E">
        <w:rPr>
          <w:color w:val="000000"/>
          <w:sz w:val="22"/>
          <w:szCs w:val="22"/>
        </w:rPr>
        <w:t xml:space="preserve">City Staff present: </w:t>
      </w:r>
      <w:r w:rsidR="00DC7E44" w:rsidRPr="00F3796E">
        <w:rPr>
          <w:color w:val="000000"/>
          <w:sz w:val="22"/>
          <w:szCs w:val="22"/>
        </w:rPr>
        <w:t>City Administrator Adam Kofoed,</w:t>
      </w:r>
      <w:r w:rsidR="0031615E" w:rsidRPr="00F3796E">
        <w:rPr>
          <w:color w:val="000000"/>
          <w:sz w:val="22"/>
          <w:szCs w:val="22"/>
        </w:rPr>
        <w:t xml:space="preserve"> </w:t>
      </w:r>
      <w:r w:rsidR="00A91B17" w:rsidRPr="00F3796E">
        <w:rPr>
          <w:color w:val="000000"/>
          <w:sz w:val="22"/>
          <w:szCs w:val="22"/>
        </w:rPr>
        <w:t>City Clerk Leslie Brick,</w:t>
      </w:r>
      <w:r w:rsidR="00F557CE" w:rsidRPr="00F3796E">
        <w:rPr>
          <w:color w:val="000000"/>
          <w:sz w:val="22"/>
          <w:szCs w:val="22"/>
        </w:rPr>
        <w:t xml:space="preserve"> P</w:t>
      </w:r>
      <w:r w:rsidR="00F3796E" w:rsidRPr="00F3796E">
        <w:rPr>
          <w:color w:val="000000"/>
          <w:sz w:val="22"/>
          <w:szCs w:val="22"/>
        </w:rPr>
        <w:t xml:space="preserve">ublic Works Director Matt Goodale, </w:t>
      </w:r>
      <w:r w:rsidR="002C47FC" w:rsidRPr="00F3796E">
        <w:rPr>
          <w:color w:val="000000"/>
          <w:sz w:val="22"/>
          <w:szCs w:val="22"/>
        </w:rPr>
        <w:t>Park &amp; Recreation Director Erin Laughlin</w:t>
      </w:r>
      <w:r w:rsidR="00F3796E" w:rsidRPr="00F3796E">
        <w:rPr>
          <w:color w:val="000000"/>
          <w:sz w:val="22"/>
          <w:szCs w:val="22"/>
        </w:rPr>
        <w:t xml:space="preserve"> and </w:t>
      </w:r>
      <w:r w:rsidR="00F3796E" w:rsidRPr="00F3796E">
        <w:rPr>
          <w:color w:val="000000"/>
          <w:sz w:val="22"/>
          <w:szCs w:val="22"/>
        </w:rPr>
        <w:t>Library Director Jessie Schafer.</w:t>
      </w:r>
    </w:p>
    <w:p w14:paraId="10DCAB87" w14:textId="0C7E2522" w:rsidR="00A91B17" w:rsidRPr="00B51D39" w:rsidRDefault="00A91B17" w:rsidP="00E43D96">
      <w:pPr>
        <w:tabs>
          <w:tab w:val="left" w:pos="1035"/>
        </w:tabs>
        <w:rPr>
          <w:color w:val="000000"/>
          <w:sz w:val="22"/>
          <w:szCs w:val="22"/>
        </w:rPr>
      </w:pPr>
      <w:r w:rsidRPr="00F3796E">
        <w:rPr>
          <w:color w:val="000000"/>
          <w:sz w:val="22"/>
          <w:szCs w:val="22"/>
        </w:rPr>
        <w:t xml:space="preserve">Attending via Zoom: </w:t>
      </w:r>
      <w:r w:rsidR="00F3796E" w:rsidRPr="00F3796E">
        <w:rPr>
          <w:color w:val="000000"/>
          <w:sz w:val="22"/>
          <w:szCs w:val="22"/>
        </w:rPr>
        <w:t>Finance Officer Heidi Van Auken</w:t>
      </w:r>
      <w:r w:rsidR="00F3796E">
        <w:rPr>
          <w:color w:val="000000"/>
          <w:sz w:val="22"/>
          <w:szCs w:val="22"/>
        </w:rPr>
        <w:t>,</w:t>
      </w:r>
      <w:r w:rsidR="00F3796E" w:rsidRPr="00F3796E">
        <w:rPr>
          <w:color w:val="000000"/>
          <w:sz w:val="22"/>
          <w:szCs w:val="22"/>
        </w:rPr>
        <w:t xml:space="preserve"> Deputy Clerk Jessica Brown</w:t>
      </w:r>
      <w:r w:rsidR="00F3796E">
        <w:rPr>
          <w:color w:val="000000"/>
          <w:sz w:val="22"/>
          <w:szCs w:val="22"/>
        </w:rPr>
        <w:t xml:space="preserve"> and City Engineer Dave Schechinger.</w:t>
      </w:r>
      <w:r w:rsidRPr="00F3796E">
        <w:rPr>
          <w:color w:val="000000"/>
          <w:sz w:val="22"/>
          <w:szCs w:val="22"/>
        </w:rPr>
        <w:t xml:space="preserve"> </w:t>
      </w:r>
    </w:p>
    <w:p w14:paraId="46C2628F" w14:textId="77777777" w:rsidR="009D6E6C" w:rsidRPr="00E43D96" w:rsidRDefault="009D6E6C" w:rsidP="00E43D96">
      <w:pPr>
        <w:tabs>
          <w:tab w:val="left" w:pos="1035"/>
        </w:tabs>
        <w:rPr>
          <w:color w:val="000000"/>
          <w:sz w:val="22"/>
          <w:szCs w:val="22"/>
        </w:rPr>
      </w:pPr>
    </w:p>
    <w:p w14:paraId="2A4BD3B4" w14:textId="77777777" w:rsidR="00520EA7" w:rsidRPr="00E43D96" w:rsidRDefault="00397DD5" w:rsidP="00E43D96">
      <w:pPr>
        <w:ind w:right="1440"/>
        <w:rPr>
          <w:b/>
          <w:caps/>
          <w:sz w:val="22"/>
          <w:szCs w:val="22"/>
        </w:rPr>
      </w:pPr>
      <w:r w:rsidRPr="00E43D96">
        <w:rPr>
          <w:b/>
          <w:caps/>
          <w:sz w:val="22"/>
          <w:szCs w:val="22"/>
        </w:rPr>
        <w:t>APPROVE THE AGENdA</w:t>
      </w:r>
    </w:p>
    <w:p w14:paraId="3A056C5E" w14:textId="67A9FF44" w:rsidR="00397DD5" w:rsidRPr="00937FAC" w:rsidRDefault="00397DD5" w:rsidP="00E43D96">
      <w:pPr>
        <w:tabs>
          <w:tab w:val="left" w:pos="630"/>
        </w:tabs>
        <w:rPr>
          <w:sz w:val="22"/>
          <w:szCs w:val="22"/>
        </w:rPr>
      </w:pPr>
      <w:r w:rsidRPr="00F3796E">
        <w:rPr>
          <w:sz w:val="22"/>
          <w:szCs w:val="22"/>
        </w:rPr>
        <w:t xml:space="preserve">Motion by </w:t>
      </w:r>
      <w:r w:rsidR="00830BA9" w:rsidRPr="00F3796E">
        <w:rPr>
          <w:sz w:val="22"/>
          <w:szCs w:val="22"/>
        </w:rPr>
        <w:t>Miller</w:t>
      </w:r>
      <w:r w:rsidRPr="00F3796E">
        <w:rPr>
          <w:sz w:val="22"/>
          <w:szCs w:val="22"/>
        </w:rPr>
        <w:t xml:space="preserve">, second by </w:t>
      </w:r>
      <w:r w:rsidR="00F3796E" w:rsidRPr="00F3796E">
        <w:rPr>
          <w:sz w:val="22"/>
          <w:szCs w:val="22"/>
        </w:rPr>
        <w:t>Sexton</w:t>
      </w:r>
      <w:r w:rsidRPr="00F3796E">
        <w:rPr>
          <w:sz w:val="22"/>
          <w:szCs w:val="22"/>
        </w:rPr>
        <w:t xml:space="preserve"> to approve the </w:t>
      </w:r>
      <w:r w:rsidR="00DB6EC3" w:rsidRPr="00F3796E">
        <w:rPr>
          <w:sz w:val="22"/>
          <w:szCs w:val="22"/>
        </w:rPr>
        <w:t>a</w:t>
      </w:r>
      <w:r w:rsidRPr="00F3796E">
        <w:rPr>
          <w:sz w:val="22"/>
          <w:szCs w:val="22"/>
        </w:rPr>
        <w:t>genda.</w:t>
      </w:r>
      <w:r w:rsidR="00830BA9" w:rsidRPr="00F3796E">
        <w:rPr>
          <w:sz w:val="22"/>
          <w:szCs w:val="22"/>
        </w:rPr>
        <w:t xml:space="preserve"> </w:t>
      </w:r>
      <w:r w:rsidR="002F7D47" w:rsidRPr="00F3796E">
        <w:rPr>
          <w:sz w:val="22"/>
          <w:szCs w:val="22"/>
        </w:rPr>
        <w:t>Motion carried on a voice vote.</w:t>
      </w:r>
    </w:p>
    <w:p w14:paraId="7D1B3307" w14:textId="77777777" w:rsidR="00397DD5" w:rsidRPr="00937FAC" w:rsidRDefault="00397DD5" w:rsidP="00E43D96">
      <w:pPr>
        <w:ind w:right="1440"/>
        <w:rPr>
          <w:b/>
          <w:caps/>
          <w:sz w:val="22"/>
          <w:szCs w:val="22"/>
        </w:rPr>
      </w:pPr>
    </w:p>
    <w:p w14:paraId="17818E6E" w14:textId="77777777" w:rsidR="00991B36" w:rsidRPr="00937FAC" w:rsidRDefault="00D533BB" w:rsidP="00E43D96">
      <w:pPr>
        <w:ind w:right="1440"/>
        <w:rPr>
          <w:rFonts w:eastAsia="Calibri"/>
          <w:b/>
          <w:color w:val="000000" w:themeColor="text1"/>
          <w:sz w:val="22"/>
          <w:szCs w:val="22"/>
        </w:rPr>
      </w:pPr>
      <w:r w:rsidRPr="00937FAC">
        <w:rPr>
          <w:rFonts w:eastAsia="Calibri"/>
          <w:b/>
          <w:color w:val="000000" w:themeColor="text1"/>
          <w:sz w:val="22"/>
          <w:szCs w:val="22"/>
        </w:rPr>
        <w:t xml:space="preserve">APPROVE </w:t>
      </w:r>
      <w:r w:rsidR="003B5F4A" w:rsidRPr="00937FAC">
        <w:rPr>
          <w:rFonts w:eastAsia="Calibri"/>
          <w:b/>
          <w:color w:val="000000" w:themeColor="text1"/>
          <w:sz w:val="22"/>
          <w:szCs w:val="22"/>
        </w:rPr>
        <w:t>C</w:t>
      </w:r>
      <w:r w:rsidR="002A5580" w:rsidRPr="00937FAC">
        <w:rPr>
          <w:rFonts w:eastAsia="Calibri"/>
          <w:b/>
          <w:color w:val="000000" w:themeColor="text1"/>
          <w:sz w:val="22"/>
          <w:szCs w:val="22"/>
        </w:rPr>
        <w:t>ONSENT AGENDA</w:t>
      </w:r>
      <w:bookmarkStart w:id="0" w:name="_Hlk78271621"/>
    </w:p>
    <w:p w14:paraId="24A421CA" w14:textId="3C62A665" w:rsidR="00756D89" w:rsidRDefault="00756D89" w:rsidP="00756D89">
      <w:pPr>
        <w:tabs>
          <w:tab w:val="left" w:pos="630"/>
        </w:tabs>
        <w:rPr>
          <w:sz w:val="22"/>
          <w:szCs w:val="22"/>
        </w:rPr>
      </w:pPr>
      <w:r w:rsidRPr="00937FAC">
        <w:rPr>
          <w:sz w:val="22"/>
          <w:szCs w:val="22"/>
        </w:rPr>
        <w:t xml:space="preserve">Approve minutes from the </w:t>
      </w:r>
      <w:r w:rsidR="00910827">
        <w:rPr>
          <w:sz w:val="22"/>
          <w:szCs w:val="22"/>
        </w:rPr>
        <w:t>March 3</w:t>
      </w:r>
      <w:r w:rsidRPr="00937FAC">
        <w:rPr>
          <w:sz w:val="22"/>
          <w:szCs w:val="22"/>
        </w:rPr>
        <w:t>, 2025 City Council meeting.</w:t>
      </w:r>
    </w:p>
    <w:p w14:paraId="5CB654AD" w14:textId="39A5D346" w:rsidR="0089415D" w:rsidRDefault="00756D89" w:rsidP="00756D89">
      <w:pPr>
        <w:tabs>
          <w:tab w:val="left" w:pos="630"/>
        </w:tabs>
        <w:rPr>
          <w:sz w:val="22"/>
          <w:szCs w:val="22"/>
        </w:rPr>
      </w:pPr>
      <w:r w:rsidRPr="00937FAC">
        <w:rPr>
          <w:sz w:val="22"/>
          <w:szCs w:val="22"/>
        </w:rPr>
        <w:t xml:space="preserve">Claims for </w:t>
      </w:r>
      <w:r w:rsidR="007834AA">
        <w:rPr>
          <w:sz w:val="22"/>
          <w:szCs w:val="22"/>
        </w:rPr>
        <w:t xml:space="preserve">March </w:t>
      </w:r>
      <w:r w:rsidR="00910827">
        <w:rPr>
          <w:sz w:val="22"/>
          <w:szCs w:val="22"/>
        </w:rPr>
        <w:t>17</w:t>
      </w:r>
      <w:r w:rsidRPr="00937FAC">
        <w:rPr>
          <w:sz w:val="22"/>
          <w:szCs w:val="22"/>
        </w:rPr>
        <w:t>, 2025.</w:t>
      </w:r>
    </w:p>
    <w:p w14:paraId="29A6E731" w14:textId="03001693" w:rsidR="002541A6" w:rsidRDefault="002541A6" w:rsidP="00756D89">
      <w:pPr>
        <w:tabs>
          <w:tab w:val="left" w:pos="630"/>
        </w:tabs>
        <w:rPr>
          <w:sz w:val="22"/>
          <w:szCs w:val="22"/>
        </w:rPr>
      </w:pPr>
    </w:p>
    <w:p w14:paraId="33B79868" w14:textId="5CCD9A21"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EXPENDITURES</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3/17/2025</w:t>
      </w:r>
      <w:r w:rsidRPr="002541A6">
        <w:rPr>
          <w:rFonts w:asciiTheme="minorHAnsi" w:hAnsiTheme="minorHAnsi" w:cstheme="minorHAnsi"/>
          <w:sz w:val="16"/>
          <w:szCs w:val="16"/>
        </w:rPr>
        <w:tab/>
      </w:r>
    </w:p>
    <w:p w14:paraId="255E9B56" w14:textId="77777777"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ab/>
      </w:r>
      <w:r w:rsidRPr="002541A6">
        <w:rPr>
          <w:rFonts w:asciiTheme="minorHAnsi" w:hAnsiTheme="minorHAnsi" w:cstheme="minorHAnsi"/>
          <w:sz w:val="16"/>
          <w:szCs w:val="16"/>
        </w:rPr>
        <w:tab/>
      </w:r>
      <w:r w:rsidRPr="002541A6">
        <w:rPr>
          <w:rFonts w:asciiTheme="minorHAnsi" w:hAnsiTheme="minorHAnsi" w:cstheme="minorHAnsi"/>
          <w:sz w:val="16"/>
          <w:szCs w:val="16"/>
        </w:rPr>
        <w:tab/>
      </w:r>
    </w:p>
    <w:p w14:paraId="3979E5A5" w14:textId="5B269DE7"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ALLIANT ENERGY</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ALLIANT ENERGY</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17,354.39 </w:t>
      </w:r>
    </w:p>
    <w:p w14:paraId="146BB5A6" w14:textId="3CC82A19"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AMAZON.COM</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BOOKS, DVDS, PROG PRIZES-LIB</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116.80 </w:t>
      </w:r>
    </w:p>
    <w:p w14:paraId="03245875" w14:textId="61119AE9"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BAKER &amp; TAYLOR</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BOOKS</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415.33 </w:t>
      </w:r>
    </w:p>
    <w:p w14:paraId="246227FE" w14:textId="41C423E2"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BANKERS ADVERTISING</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NAME TAGS-LIBRARY</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61.99 </w:t>
      </w:r>
    </w:p>
    <w:p w14:paraId="64A50A8C" w14:textId="68D03933"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BOUND TREE MEDICAL</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MED SUPPLIES-FIRE</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211.64 </w:t>
      </w:r>
    </w:p>
    <w:p w14:paraId="2A929472" w14:textId="0B5651DB"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CAPITAL ONE</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BLDG &amp; PROG SUPPLIES-LIB</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79.86 </w:t>
      </w:r>
    </w:p>
    <w:p w14:paraId="5455AF5B" w14:textId="2EC1C975"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CEDAR COUNTY RECORDER</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RECORDING FEES</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58.00 </w:t>
      </w:r>
    </w:p>
    <w:p w14:paraId="76351D02" w14:textId="3708F365"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CJ COOPER &amp; ASSOCIATES</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DOT DRUG TESTING-PW</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180.00 </w:t>
      </w:r>
    </w:p>
    <w:p w14:paraId="6EA6C598" w14:textId="3904F6E2"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CULLIGAN WATER TECH</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WATER SOFTENER SERVICE</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73.98 </w:t>
      </w:r>
    </w:p>
    <w:p w14:paraId="0EF73967" w14:textId="60AEA90D"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ELECTRIC PUMP</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WW PUMPS SERVICE CALL</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1,487.25 </w:t>
      </w:r>
    </w:p>
    <w:p w14:paraId="3D61EE86" w14:textId="1838CA61"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FIRE SERVICE TRAINING BUREAU</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CERT FEES FOR HAZMAT-FIRE</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100.00 </w:t>
      </w:r>
    </w:p>
    <w:p w14:paraId="710856CE" w14:textId="4ACDDF20"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HAWKINS</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CHEMICALS</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3,586.64 </w:t>
      </w:r>
    </w:p>
    <w:p w14:paraId="67F70BA7" w14:textId="79F1C812"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HI-LINE</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SHOP SUPPLIES</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327.28 </w:t>
      </w:r>
    </w:p>
    <w:p w14:paraId="0B86F863" w14:textId="39A4D558"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IOWA ASSN. MUN. UTILITIES</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MEMBERSHIP DUES 25-26</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939.00 </w:t>
      </w:r>
    </w:p>
    <w:p w14:paraId="53F3A4F6" w14:textId="2D3954AD"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 xml:space="preserve">IOWA CODIFICATION </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JANUARY 2025 SUPPLEMENT</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437.00 </w:t>
      </w:r>
    </w:p>
    <w:p w14:paraId="450C57A5" w14:textId="3B23AE0D"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KANOPY</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ON DEMAND VIDEO SERVICE</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8.00 </w:t>
      </w:r>
    </w:p>
    <w:p w14:paraId="058B2C76" w14:textId="36A3A9C2"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KIRKWOOD COMM. COLLEGE</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BLS PROVIDER FEE-FIRE</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216.00 </w:t>
      </w:r>
    </w:p>
    <w:p w14:paraId="47356456" w14:textId="60979A13"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LINN COUNTY R.E.C.</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STREET LIGHTS</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309.22 </w:t>
      </w:r>
    </w:p>
    <w:p w14:paraId="66571D4B" w14:textId="6EBAED6B"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LRS HOLDINGS</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TRASH &amp; RECYCLING FEB 2025</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18,684.75 </w:t>
      </w:r>
    </w:p>
    <w:p w14:paraId="370BAF39" w14:textId="19FB45AF"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MENARDS</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PAINT SUPPLIES-PW</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114.63 </w:t>
      </w:r>
    </w:p>
    <w:p w14:paraId="564DE38A" w14:textId="4877FD7D"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MOPPY MO'S</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JANITORIAL SERVICES</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857.50 </w:t>
      </w:r>
    </w:p>
    <w:p w14:paraId="051F0A11" w14:textId="1539391A"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NATIONAL PARK SERVICE</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CITY CLEAN UP PERMIT FEE</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100.00 </w:t>
      </w:r>
    </w:p>
    <w:p w14:paraId="12D1D4FE" w14:textId="580EF9CB"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OLSON, KEVIN D</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LEGAL SERVICES-MARCH 2025</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1,500.00 </w:t>
      </w:r>
    </w:p>
    <w:p w14:paraId="16E4CB33" w14:textId="5DD2881F"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OVERDRIVE</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DIGITAL &amp; AUDIO BOOKS</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197.47 </w:t>
      </w:r>
    </w:p>
    <w:p w14:paraId="62541C79" w14:textId="09BF35D3"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QUILL CORP</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OFFICE SUPPLIES-CITY</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79.73 </w:t>
      </w:r>
    </w:p>
    <w:p w14:paraId="4FD52998" w14:textId="6B9EBEE4"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STEEN, CATHERINE</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HOTEL, MEAL, MILES REIMBURSE</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516.16 </w:t>
      </w:r>
    </w:p>
    <w:p w14:paraId="3FA98BAE" w14:textId="6AF565B2"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STRYKER SALES CORP.</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STRAP, STABILIZATION-FIRE</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100.80 </w:t>
      </w:r>
    </w:p>
    <w:p w14:paraId="6660556B" w14:textId="634B4237"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SUMMIT FIRE PROTECTION</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DRY CHEM EXTINGUISH RECHARGE</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sidRPr="002541A6">
        <w:rPr>
          <w:rFonts w:asciiTheme="minorHAnsi" w:hAnsiTheme="minorHAnsi" w:cstheme="minorHAnsi"/>
          <w:sz w:val="16"/>
          <w:szCs w:val="16"/>
        </w:rPr>
        <w:t xml:space="preserve">113.75 </w:t>
      </w:r>
    </w:p>
    <w:p w14:paraId="18B9E774" w14:textId="0982B9E6"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TYLER TECHNOLOGIES</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TAX FILINGS 2024</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3,641.00 </w:t>
      </w:r>
    </w:p>
    <w:p w14:paraId="2EF1111A" w14:textId="6EAD1FD1"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WEST BRANCH REPAIRS</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FIRE TRUCK SERVICE</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2,314.67 </w:t>
      </w:r>
    </w:p>
    <w:p w14:paraId="7129E29E" w14:textId="392EA436"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WEST BRANCH TIMES</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LEGAL PUBLICATIONS</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686.06 </w:t>
      </w:r>
    </w:p>
    <w:p w14:paraId="6EE7AEDF" w14:textId="77777777"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ab/>
      </w:r>
      <w:r w:rsidRPr="002541A6">
        <w:rPr>
          <w:rFonts w:asciiTheme="minorHAnsi" w:hAnsiTheme="minorHAnsi" w:cstheme="minorHAnsi"/>
          <w:sz w:val="16"/>
          <w:szCs w:val="16"/>
        </w:rPr>
        <w:tab/>
      </w:r>
      <w:r w:rsidRPr="002541A6">
        <w:rPr>
          <w:rFonts w:asciiTheme="minorHAnsi" w:hAnsiTheme="minorHAnsi" w:cstheme="minorHAnsi"/>
          <w:sz w:val="16"/>
          <w:szCs w:val="16"/>
        </w:rPr>
        <w:tab/>
      </w:r>
    </w:p>
    <w:p w14:paraId="492C9B5F" w14:textId="13DD56B3"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TOTAL</w:t>
      </w:r>
      <w:r w:rsidRPr="002541A6">
        <w:rPr>
          <w:rFonts w:asciiTheme="minorHAnsi" w:hAnsiTheme="minorHAnsi" w:cstheme="minorHAnsi"/>
          <w:sz w:val="16"/>
          <w:szCs w:val="16"/>
        </w:rPr>
        <w:tab/>
      </w:r>
      <w:r w:rsidRPr="002541A6">
        <w:rPr>
          <w:rFonts w:asciiTheme="minorHAnsi" w:hAnsiTheme="minorHAnsi" w:cstheme="minorHAnsi"/>
          <w:sz w:val="16"/>
          <w:szCs w:val="16"/>
        </w:rPr>
        <w:tab/>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54,868.90 </w:t>
      </w:r>
    </w:p>
    <w:p w14:paraId="4F5156D0" w14:textId="77777777"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ab/>
      </w:r>
      <w:r w:rsidRPr="002541A6">
        <w:rPr>
          <w:rFonts w:asciiTheme="minorHAnsi" w:hAnsiTheme="minorHAnsi" w:cstheme="minorHAnsi"/>
          <w:sz w:val="16"/>
          <w:szCs w:val="16"/>
        </w:rPr>
        <w:tab/>
      </w:r>
      <w:r w:rsidRPr="002541A6">
        <w:rPr>
          <w:rFonts w:asciiTheme="minorHAnsi" w:hAnsiTheme="minorHAnsi" w:cstheme="minorHAnsi"/>
          <w:sz w:val="16"/>
          <w:szCs w:val="16"/>
        </w:rPr>
        <w:tab/>
      </w:r>
    </w:p>
    <w:p w14:paraId="7E7C5874" w14:textId="271DBF68"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PAYROLL-WAGES, TAXES, EMPLOYEE BENEFITS</w:t>
      </w:r>
      <w:r w:rsidRPr="002541A6">
        <w:rPr>
          <w:rFonts w:asciiTheme="minorHAnsi" w:hAnsiTheme="minorHAnsi" w:cstheme="minorHAnsi"/>
          <w:sz w:val="16"/>
          <w:szCs w:val="16"/>
        </w:rPr>
        <w:tab/>
      </w:r>
      <w:r w:rsidRPr="002541A6">
        <w:rPr>
          <w:rFonts w:asciiTheme="minorHAnsi" w:hAnsiTheme="minorHAnsi" w:cstheme="minorHAnsi"/>
          <w:sz w:val="16"/>
          <w:szCs w:val="16"/>
        </w:rPr>
        <w:tab/>
        <w:t>3/14/2025</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56,916.05 </w:t>
      </w:r>
    </w:p>
    <w:p w14:paraId="035A53C1" w14:textId="77777777"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ab/>
      </w:r>
      <w:r w:rsidRPr="002541A6">
        <w:rPr>
          <w:rFonts w:asciiTheme="minorHAnsi" w:hAnsiTheme="minorHAnsi" w:cstheme="minorHAnsi"/>
          <w:sz w:val="16"/>
          <w:szCs w:val="16"/>
        </w:rPr>
        <w:tab/>
      </w:r>
      <w:r w:rsidRPr="002541A6">
        <w:rPr>
          <w:rFonts w:asciiTheme="minorHAnsi" w:hAnsiTheme="minorHAnsi" w:cstheme="minorHAnsi"/>
          <w:sz w:val="16"/>
          <w:szCs w:val="16"/>
        </w:rPr>
        <w:tab/>
      </w:r>
    </w:p>
    <w:p w14:paraId="3B4BBF19" w14:textId="77777777"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PAID BETWEEN MEETINGS</w:t>
      </w:r>
      <w:r w:rsidRPr="002541A6">
        <w:rPr>
          <w:rFonts w:asciiTheme="minorHAnsi" w:hAnsiTheme="minorHAnsi" w:cstheme="minorHAnsi"/>
          <w:sz w:val="16"/>
          <w:szCs w:val="16"/>
        </w:rPr>
        <w:tab/>
      </w:r>
      <w:r w:rsidRPr="002541A6">
        <w:rPr>
          <w:rFonts w:asciiTheme="minorHAnsi" w:hAnsiTheme="minorHAnsi" w:cstheme="minorHAnsi"/>
          <w:sz w:val="16"/>
          <w:szCs w:val="16"/>
        </w:rPr>
        <w:tab/>
      </w:r>
      <w:r w:rsidRPr="002541A6">
        <w:rPr>
          <w:rFonts w:asciiTheme="minorHAnsi" w:hAnsiTheme="minorHAnsi" w:cstheme="minorHAnsi"/>
          <w:sz w:val="16"/>
          <w:szCs w:val="16"/>
        </w:rPr>
        <w:tab/>
      </w:r>
    </w:p>
    <w:p w14:paraId="63EEED75" w14:textId="77777777"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ab/>
      </w:r>
      <w:r w:rsidRPr="002541A6">
        <w:rPr>
          <w:rFonts w:asciiTheme="minorHAnsi" w:hAnsiTheme="minorHAnsi" w:cstheme="minorHAnsi"/>
          <w:sz w:val="16"/>
          <w:szCs w:val="16"/>
        </w:rPr>
        <w:tab/>
      </w:r>
      <w:r w:rsidRPr="002541A6">
        <w:rPr>
          <w:rFonts w:asciiTheme="minorHAnsi" w:hAnsiTheme="minorHAnsi" w:cstheme="minorHAnsi"/>
          <w:sz w:val="16"/>
          <w:szCs w:val="16"/>
        </w:rPr>
        <w:tab/>
      </w:r>
    </w:p>
    <w:p w14:paraId="6018975D" w14:textId="5D5F0EEA"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SISCO</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HEALTH CLAIMS 3/10/2025</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6.17 </w:t>
      </w:r>
    </w:p>
    <w:p w14:paraId="2A73C046" w14:textId="0169223E"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AT&amp;T MOBILITY</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WIRELESS SERVICE</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210.04 </w:t>
      </w:r>
    </w:p>
    <w:p w14:paraId="35A41014" w14:textId="6C792510"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ECONO SIGNS</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CUBBY &amp; BERANEK SIGNS</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514.89 </w:t>
      </w:r>
    </w:p>
    <w:p w14:paraId="72099027" w14:textId="5B75FABC"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HARLESS, VERONICA</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SR. FITNEES CLASSES </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570.00 </w:t>
      </w:r>
    </w:p>
    <w:p w14:paraId="73EC0D8B" w14:textId="555318E5"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lastRenderedPageBreak/>
        <w:t>HI-LINE</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PLANT REPAIR SUPPLIES</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197.72 </w:t>
      </w:r>
    </w:p>
    <w:p w14:paraId="41D0848F" w14:textId="05928868"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KNOX COMPANY</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KNOX BOXES</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1,019.00 </w:t>
      </w:r>
    </w:p>
    <w:p w14:paraId="777A2D8C" w14:textId="2F2EF110"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 xml:space="preserve">LEAF CAPITAL FUNDING </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COPIER LEASE-LIBRARY</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142.02 </w:t>
      </w:r>
    </w:p>
    <w:p w14:paraId="25325EA1" w14:textId="323FDD77"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LIBERTY COMMUNICATIONS</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LIBERTY COMMUNICATIONS</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1,589.50 </w:t>
      </w:r>
    </w:p>
    <w:p w14:paraId="18650941" w14:textId="01571263"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PITNEY BOWES PURCHASE POWER</w:t>
      </w:r>
      <w:r w:rsidRPr="002541A6">
        <w:rPr>
          <w:rFonts w:asciiTheme="minorHAnsi" w:hAnsiTheme="minorHAnsi" w:cstheme="minorHAnsi"/>
          <w:sz w:val="16"/>
          <w:szCs w:val="16"/>
        </w:rPr>
        <w:tab/>
      </w:r>
      <w:r w:rsidRPr="002541A6">
        <w:rPr>
          <w:rFonts w:asciiTheme="minorHAnsi" w:hAnsiTheme="minorHAnsi" w:cstheme="minorHAnsi"/>
          <w:sz w:val="16"/>
          <w:szCs w:val="16"/>
        </w:rPr>
        <w:tab/>
        <w:t>REPLENISH POSTAGE-LIBRARY</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100.00 </w:t>
      </w:r>
    </w:p>
    <w:p w14:paraId="7720B004" w14:textId="513D0EEF"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STATE INDUSTRIAL PRODUCTS</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CHEMICALS</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257.89 </w:t>
      </w:r>
    </w:p>
    <w:p w14:paraId="3C0D8C81" w14:textId="0547BE3F"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WEX BANK</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VEHICLE FUEL</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936.49 </w:t>
      </w:r>
    </w:p>
    <w:p w14:paraId="6ED3FEDC" w14:textId="1868D6DC"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SISCO</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FLEX CLAIMS 3/3/2025</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3,269.27 </w:t>
      </w:r>
    </w:p>
    <w:p w14:paraId="55E5417F" w14:textId="7CF8B900"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METLIFE</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INSURANCE PREMIUM</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2,390.15 </w:t>
      </w:r>
    </w:p>
    <w:p w14:paraId="570E7D7A" w14:textId="203C4537"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 xml:space="preserve">SISCO </w:t>
      </w:r>
      <w:r w:rsidRPr="002541A6">
        <w:rPr>
          <w:rFonts w:asciiTheme="minorHAnsi" w:hAnsiTheme="minorHAnsi" w:cstheme="minorHAnsi"/>
          <w:sz w:val="16"/>
          <w:szCs w:val="16"/>
        </w:rPr>
        <w:tab/>
      </w:r>
      <w:r w:rsidRPr="002541A6">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INSURANCE PREMIUM</w:t>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18,672.83 </w:t>
      </w:r>
    </w:p>
    <w:p w14:paraId="61F09114" w14:textId="77777777"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ab/>
      </w:r>
      <w:r w:rsidRPr="002541A6">
        <w:rPr>
          <w:rFonts w:asciiTheme="minorHAnsi" w:hAnsiTheme="minorHAnsi" w:cstheme="minorHAnsi"/>
          <w:sz w:val="16"/>
          <w:szCs w:val="16"/>
        </w:rPr>
        <w:tab/>
      </w:r>
      <w:r w:rsidRPr="002541A6">
        <w:rPr>
          <w:rFonts w:asciiTheme="minorHAnsi" w:hAnsiTheme="minorHAnsi" w:cstheme="minorHAnsi"/>
          <w:sz w:val="16"/>
          <w:szCs w:val="16"/>
        </w:rPr>
        <w:tab/>
      </w:r>
    </w:p>
    <w:p w14:paraId="64FA8B59" w14:textId="11235851"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TOTAL</w:t>
      </w:r>
      <w:r w:rsidRPr="002541A6">
        <w:rPr>
          <w:rFonts w:asciiTheme="minorHAnsi" w:hAnsiTheme="minorHAnsi" w:cstheme="minorHAnsi"/>
          <w:sz w:val="16"/>
          <w:szCs w:val="16"/>
        </w:rPr>
        <w:tab/>
      </w:r>
      <w:r w:rsidRPr="002541A6">
        <w:rPr>
          <w:rFonts w:asciiTheme="minorHAnsi" w:hAnsiTheme="minorHAnsi" w:cstheme="minorHAnsi"/>
          <w:sz w:val="16"/>
          <w:szCs w:val="16"/>
        </w:rPr>
        <w:tab/>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29,875.97 </w:t>
      </w:r>
    </w:p>
    <w:p w14:paraId="7AC0C26D" w14:textId="77777777"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ab/>
      </w:r>
      <w:r w:rsidRPr="002541A6">
        <w:rPr>
          <w:rFonts w:asciiTheme="minorHAnsi" w:hAnsiTheme="minorHAnsi" w:cstheme="minorHAnsi"/>
          <w:sz w:val="16"/>
          <w:szCs w:val="16"/>
        </w:rPr>
        <w:tab/>
      </w:r>
      <w:r w:rsidRPr="002541A6">
        <w:rPr>
          <w:rFonts w:asciiTheme="minorHAnsi" w:hAnsiTheme="minorHAnsi" w:cstheme="minorHAnsi"/>
          <w:sz w:val="16"/>
          <w:szCs w:val="16"/>
        </w:rPr>
        <w:tab/>
      </w:r>
    </w:p>
    <w:p w14:paraId="4FEFBB6B" w14:textId="4F38B820"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GRAND TOTAL EXPENDITURES</w:t>
      </w:r>
      <w:r w:rsidRPr="002541A6">
        <w:rPr>
          <w:rFonts w:asciiTheme="minorHAnsi" w:hAnsiTheme="minorHAnsi" w:cstheme="minorHAnsi"/>
          <w:sz w:val="16"/>
          <w:szCs w:val="16"/>
        </w:rPr>
        <w:tab/>
      </w:r>
      <w:r w:rsidRPr="002541A6">
        <w:rPr>
          <w:rFonts w:asciiTheme="minorHAnsi" w:hAnsiTheme="minorHAnsi" w:cstheme="minorHAnsi"/>
          <w:sz w:val="16"/>
          <w:szCs w:val="16"/>
        </w:rPr>
        <w:tab/>
      </w:r>
      <w:r w:rsidRPr="002541A6">
        <w:rPr>
          <w:rFonts w:asciiTheme="minorHAnsi" w:hAnsiTheme="minorHAnsi" w:cstheme="minorHAnsi"/>
          <w:sz w:val="16"/>
          <w:szCs w:val="16"/>
        </w:rPr>
        <w:tab/>
        <w:t xml:space="preserve"> </w:t>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2541A6">
        <w:rPr>
          <w:rFonts w:asciiTheme="minorHAnsi" w:hAnsiTheme="minorHAnsi" w:cstheme="minorHAnsi"/>
          <w:sz w:val="16"/>
          <w:szCs w:val="16"/>
        </w:rPr>
        <w:t xml:space="preserve">141,660.92 </w:t>
      </w:r>
    </w:p>
    <w:p w14:paraId="3AF5E066" w14:textId="77777777"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ab/>
      </w:r>
      <w:r w:rsidRPr="002541A6">
        <w:rPr>
          <w:rFonts w:asciiTheme="minorHAnsi" w:hAnsiTheme="minorHAnsi" w:cstheme="minorHAnsi"/>
          <w:sz w:val="16"/>
          <w:szCs w:val="16"/>
        </w:rPr>
        <w:tab/>
      </w:r>
      <w:r w:rsidRPr="002541A6">
        <w:rPr>
          <w:rFonts w:asciiTheme="minorHAnsi" w:hAnsiTheme="minorHAnsi" w:cstheme="minorHAnsi"/>
          <w:sz w:val="16"/>
          <w:szCs w:val="16"/>
        </w:rPr>
        <w:tab/>
      </w:r>
    </w:p>
    <w:p w14:paraId="05AE6B72" w14:textId="77777777"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FUND TOTALS</w:t>
      </w:r>
      <w:r w:rsidRPr="002541A6">
        <w:rPr>
          <w:rFonts w:asciiTheme="minorHAnsi" w:hAnsiTheme="minorHAnsi" w:cstheme="minorHAnsi"/>
          <w:sz w:val="16"/>
          <w:szCs w:val="16"/>
        </w:rPr>
        <w:tab/>
      </w:r>
      <w:r w:rsidRPr="002541A6">
        <w:rPr>
          <w:rFonts w:asciiTheme="minorHAnsi" w:hAnsiTheme="minorHAnsi" w:cstheme="minorHAnsi"/>
          <w:sz w:val="16"/>
          <w:szCs w:val="16"/>
        </w:rPr>
        <w:tab/>
      </w:r>
      <w:r w:rsidRPr="002541A6">
        <w:rPr>
          <w:rFonts w:asciiTheme="minorHAnsi" w:hAnsiTheme="minorHAnsi" w:cstheme="minorHAnsi"/>
          <w:sz w:val="16"/>
          <w:szCs w:val="16"/>
        </w:rPr>
        <w:tab/>
      </w:r>
    </w:p>
    <w:p w14:paraId="0F5CA558" w14:textId="77777777"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001   GENERAL FUND</w:t>
      </w:r>
      <w:r w:rsidRPr="002541A6">
        <w:rPr>
          <w:rFonts w:asciiTheme="minorHAnsi" w:hAnsiTheme="minorHAnsi" w:cstheme="minorHAnsi"/>
          <w:sz w:val="16"/>
          <w:szCs w:val="16"/>
        </w:rPr>
        <w:tab/>
      </w:r>
      <w:r w:rsidRPr="002541A6">
        <w:rPr>
          <w:rFonts w:asciiTheme="minorHAnsi" w:hAnsiTheme="minorHAnsi" w:cstheme="minorHAnsi"/>
          <w:sz w:val="16"/>
          <w:szCs w:val="16"/>
        </w:rPr>
        <w:tab/>
      </w:r>
      <w:r w:rsidRPr="002541A6">
        <w:rPr>
          <w:rFonts w:asciiTheme="minorHAnsi" w:hAnsiTheme="minorHAnsi" w:cstheme="minorHAnsi"/>
          <w:sz w:val="16"/>
          <w:szCs w:val="16"/>
        </w:rPr>
        <w:tab/>
        <w:t xml:space="preserve"> 60,670.43 </w:t>
      </w:r>
    </w:p>
    <w:p w14:paraId="703FEBE5" w14:textId="77777777"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022   CIVIC CENTER</w:t>
      </w:r>
      <w:r w:rsidRPr="002541A6">
        <w:rPr>
          <w:rFonts w:asciiTheme="minorHAnsi" w:hAnsiTheme="minorHAnsi" w:cstheme="minorHAnsi"/>
          <w:sz w:val="16"/>
          <w:szCs w:val="16"/>
        </w:rPr>
        <w:tab/>
      </w:r>
      <w:r w:rsidRPr="002541A6">
        <w:rPr>
          <w:rFonts w:asciiTheme="minorHAnsi" w:hAnsiTheme="minorHAnsi" w:cstheme="minorHAnsi"/>
          <w:sz w:val="16"/>
          <w:szCs w:val="16"/>
        </w:rPr>
        <w:tab/>
      </w:r>
      <w:r w:rsidRPr="002541A6">
        <w:rPr>
          <w:rFonts w:asciiTheme="minorHAnsi" w:hAnsiTheme="minorHAnsi" w:cstheme="minorHAnsi"/>
          <w:sz w:val="16"/>
          <w:szCs w:val="16"/>
        </w:rPr>
        <w:tab/>
        <w:t xml:space="preserve"> 985.19 </w:t>
      </w:r>
    </w:p>
    <w:p w14:paraId="5F49A29B" w14:textId="77777777"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031   LIBRARY</w:t>
      </w:r>
      <w:r w:rsidRPr="002541A6">
        <w:rPr>
          <w:rFonts w:asciiTheme="minorHAnsi" w:hAnsiTheme="minorHAnsi" w:cstheme="minorHAnsi"/>
          <w:sz w:val="16"/>
          <w:szCs w:val="16"/>
        </w:rPr>
        <w:tab/>
      </w:r>
      <w:r w:rsidRPr="002541A6">
        <w:rPr>
          <w:rFonts w:asciiTheme="minorHAnsi" w:hAnsiTheme="minorHAnsi" w:cstheme="minorHAnsi"/>
          <w:sz w:val="16"/>
          <w:szCs w:val="16"/>
        </w:rPr>
        <w:tab/>
      </w:r>
      <w:r w:rsidRPr="002541A6">
        <w:rPr>
          <w:rFonts w:asciiTheme="minorHAnsi" w:hAnsiTheme="minorHAnsi" w:cstheme="minorHAnsi"/>
          <w:sz w:val="16"/>
          <w:szCs w:val="16"/>
        </w:rPr>
        <w:tab/>
        <w:t xml:space="preserve"> 6,752.39 </w:t>
      </w:r>
    </w:p>
    <w:p w14:paraId="26EFFC3C" w14:textId="77777777"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110   ROAD USE TAX</w:t>
      </w:r>
      <w:r w:rsidRPr="002541A6">
        <w:rPr>
          <w:rFonts w:asciiTheme="minorHAnsi" w:hAnsiTheme="minorHAnsi" w:cstheme="minorHAnsi"/>
          <w:sz w:val="16"/>
          <w:szCs w:val="16"/>
        </w:rPr>
        <w:tab/>
      </w:r>
      <w:r w:rsidRPr="002541A6">
        <w:rPr>
          <w:rFonts w:asciiTheme="minorHAnsi" w:hAnsiTheme="minorHAnsi" w:cstheme="minorHAnsi"/>
          <w:sz w:val="16"/>
          <w:szCs w:val="16"/>
        </w:rPr>
        <w:tab/>
      </w:r>
      <w:r w:rsidRPr="002541A6">
        <w:rPr>
          <w:rFonts w:asciiTheme="minorHAnsi" w:hAnsiTheme="minorHAnsi" w:cstheme="minorHAnsi"/>
          <w:sz w:val="16"/>
          <w:szCs w:val="16"/>
        </w:rPr>
        <w:tab/>
        <w:t xml:space="preserve"> 5,965.92 </w:t>
      </w:r>
    </w:p>
    <w:p w14:paraId="5FAC6129" w14:textId="4DFC8807"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112   TRUST AND AGENCY</w:t>
      </w:r>
      <w:r w:rsidRPr="002541A6">
        <w:rPr>
          <w:rFonts w:asciiTheme="minorHAnsi" w:hAnsiTheme="minorHAnsi" w:cstheme="minorHAnsi"/>
          <w:sz w:val="16"/>
          <w:szCs w:val="16"/>
        </w:rPr>
        <w:tab/>
      </w:r>
      <w:r w:rsidRPr="002541A6">
        <w:rPr>
          <w:rFonts w:asciiTheme="minorHAnsi" w:hAnsiTheme="minorHAnsi" w:cstheme="minorHAnsi"/>
          <w:sz w:val="16"/>
          <w:szCs w:val="16"/>
        </w:rPr>
        <w:tab/>
        <w:t xml:space="preserve"> 28,522.62 </w:t>
      </w:r>
    </w:p>
    <w:p w14:paraId="73185A27" w14:textId="77777777"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600   WATER FUND</w:t>
      </w:r>
      <w:r w:rsidRPr="002541A6">
        <w:rPr>
          <w:rFonts w:asciiTheme="minorHAnsi" w:hAnsiTheme="minorHAnsi" w:cstheme="minorHAnsi"/>
          <w:sz w:val="16"/>
          <w:szCs w:val="16"/>
        </w:rPr>
        <w:tab/>
      </w:r>
      <w:r w:rsidRPr="002541A6">
        <w:rPr>
          <w:rFonts w:asciiTheme="minorHAnsi" w:hAnsiTheme="minorHAnsi" w:cstheme="minorHAnsi"/>
          <w:sz w:val="16"/>
          <w:szCs w:val="16"/>
        </w:rPr>
        <w:tab/>
      </w:r>
      <w:r w:rsidRPr="002541A6">
        <w:rPr>
          <w:rFonts w:asciiTheme="minorHAnsi" w:hAnsiTheme="minorHAnsi" w:cstheme="minorHAnsi"/>
          <w:sz w:val="16"/>
          <w:szCs w:val="16"/>
        </w:rPr>
        <w:tab/>
        <w:t xml:space="preserve"> 20,755.94 </w:t>
      </w:r>
    </w:p>
    <w:p w14:paraId="08477877" w14:textId="77777777"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610   SEWER FUND</w:t>
      </w:r>
      <w:r w:rsidRPr="002541A6">
        <w:rPr>
          <w:rFonts w:asciiTheme="minorHAnsi" w:hAnsiTheme="minorHAnsi" w:cstheme="minorHAnsi"/>
          <w:sz w:val="16"/>
          <w:szCs w:val="16"/>
        </w:rPr>
        <w:tab/>
      </w:r>
      <w:r w:rsidRPr="002541A6">
        <w:rPr>
          <w:rFonts w:asciiTheme="minorHAnsi" w:hAnsiTheme="minorHAnsi" w:cstheme="minorHAnsi"/>
          <w:sz w:val="16"/>
          <w:szCs w:val="16"/>
        </w:rPr>
        <w:tab/>
      </w:r>
      <w:r w:rsidRPr="002541A6">
        <w:rPr>
          <w:rFonts w:asciiTheme="minorHAnsi" w:hAnsiTheme="minorHAnsi" w:cstheme="minorHAnsi"/>
          <w:sz w:val="16"/>
          <w:szCs w:val="16"/>
        </w:rPr>
        <w:tab/>
        <w:t xml:space="preserve"> 17,347.44 </w:t>
      </w:r>
    </w:p>
    <w:p w14:paraId="38E52F18" w14:textId="6BFB5DAA"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740   STORM WATER UTILITY</w:t>
      </w:r>
      <w:r w:rsidRPr="002541A6">
        <w:rPr>
          <w:rFonts w:asciiTheme="minorHAnsi" w:hAnsiTheme="minorHAnsi" w:cstheme="minorHAnsi"/>
          <w:sz w:val="16"/>
          <w:szCs w:val="16"/>
        </w:rPr>
        <w:tab/>
      </w:r>
      <w:r w:rsidRPr="002541A6">
        <w:rPr>
          <w:rFonts w:asciiTheme="minorHAnsi" w:hAnsiTheme="minorHAnsi" w:cstheme="minorHAnsi"/>
          <w:sz w:val="16"/>
          <w:szCs w:val="16"/>
        </w:rPr>
        <w:tab/>
        <w:t xml:space="preserve"> 660.99 </w:t>
      </w:r>
    </w:p>
    <w:p w14:paraId="4B4C7898" w14:textId="77777777"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ab/>
      </w:r>
      <w:r w:rsidRPr="002541A6">
        <w:rPr>
          <w:rFonts w:asciiTheme="minorHAnsi" w:hAnsiTheme="minorHAnsi" w:cstheme="minorHAnsi"/>
          <w:sz w:val="16"/>
          <w:szCs w:val="16"/>
        </w:rPr>
        <w:tab/>
      </w:r>
      <w:r w:rsidRPr="002541A6">
        <w:rPr>
          <w:rFonts w:asciiTheme="minorHAnsi" w:hAnsiTheme="minorHAnsi" w:cstheme="minorHAnsi"/>
          <w:sz w:val="16"/>
          <w:szCs w:val="16"/>
        </w:rPr>
        <w:tab/>
      </w:r>
    </w:p>
    <w:p w14:paraId="356EBBBA" w14:textId="4FBB46FE" w:rsidR="002541A6" w:rsidRPr="002541A6" w:rsidRDefault="002541A6" w:rsidP="002541A6">
      <w:pPr>
        <w:tabs>
          <w:tab w:val="left" w:pos="630"/>
        </w:tabs>
        <w:rPr>
          <w:rFonts w:asciiTheme="minorHAnsi" w:hAnsiTheme="minorHAnsi" w:cstheme="minorHAnsi"/>
          <w:sz w:val="16"/>
          <w:szCs w:val="16"/>
        </w:rPr>
      </w:pPr>
      <w:r w:rsidRPr="002541A6">
        <w:rPr>
          <w:rFonts w:asciiTheme="minorHAnsi" w:hAnsiTheme="minorHAnsi" w:cstheme="minorHAnsi"/>
          <w:sz w:val="16"/>
          <w:szCs w:val="16"/>
        </w:rPr>
        <w:t>GRAND FUND TOTAL</w:t>
      </w:r>
      <w:r w:rsidRPr="002541A6">
        <w:rPr>
          <w:rFonts w:asciiTheme="minorHAnsi" w:hAnsiTheme="minorHAnsi" w:cstheme="minorHAnsi"/>
          <w:sz w:val="16"/>
          <w:szCs w:val="16"/>
        </w:rPr>
        <w:tab/>
      </w:r>
      <w:r w:rsidRPr="002541A6">
        <w:rPr>
          <w:rFonts w:asciiTheme="minorHAnsi" w:hAnsiTheme="minorHAnsi" w:cstheme="minorHAnsi"/>
          <w:sz w:val="16"/>
          <w:szCs w:val="16"/>
        </w:rPr>
        <w:tab/>
      </w:r>
      <w:r w:rsidRPr="002541A6">
        <w:rPr>
          <w:rFonts w:asciiTheme="minorHAnsi" w:hAnsiTheme="minorHAnsi" w:cstheme="minorHAnsi"/>
          <w:sz w:val="16"/>
          <w:szCs w:val="16"/>
        </w:rPr>
        <w:tab/>
        <w:t xml:space="preserve"> 141,660.92</w:t>
      </w:r>
    </w:p>
    <w:p w14:paraId="3B94A162" w14:textId="77777777" w:rsidR="002541A6" w:rsidRPr="002541A6" w:rsidRDefault="002541A6" w:rsidP="00756D89">
      <w:pPr>
        <w:tabs>
          <w:tab w:val="left" w:pos="630"/>
        </w:tabs>
        <w:rPr>
          <w:rFonts w:asciiTheme="minorHAnsi" w:hAnsiTheme="minorHAnsi" w:cstheme="minorHAnsi"/>
          <w:sz w:val="16"/>
          <w:szCs w:val="16"/>
        </w:rPr>
      </w:pPr>
    </w:p>
    <w:p w14:paraId="06EAA080" w14:textId="167B2458" w:rsidR="00347C43" w:rsidRPr="002541A6" w:rsidRDefault="002B070C" w:rsidP="00E43D96">
      <w:pPr>
        <w:tabs>
          <w:tab w:val="left" w:pos="630"/>
        </w:tabs>
        <w:rPr>
          <w:sz w:val="22"/>
          <w:szCs w:val="22"/>
        </w:rPr>
      </w:pPr>
      <w:r w:rsidRPr="00F3796E">
        <w:rPr>
          <w:sz w:val="22"/>
          <w:szCs w:val="22"/>
        </w:rPr>
        <w:t xml:space="preserve">Motion </w:t>
      </w:r>
      <w:r w:rsidR="000A5996" w:rsidRPr="00F3796E">
        <w:rPr>
          <w:sz w:val="22"/>
          <w:szCs w:val="22"/>
        </w:rPr>
        <w:t xml:space="preserve">by </w:t>
      </w:r>
      <w:r w:rsidR="00F3796E" w:rsidRPr="00F3796E">
        <w:rPr>
          <w:sz w:val="22"/>
          <w:szCs w:val="22"/>
        </w:rPr>
        <w:t>Miller</w:t>
      </w:r>
      <w:r w:rsidR="00287317" w:rsidRPr="00F3796E">
        <w:rPr>
          <w:sz w:val="22"/>
          <w:szCs w:val="22"/>
        </w:rPr>
        <w:t>,</w:t>
      </w:r>
      <w:r w:rsidRPr="00F3796E">
        <w:rPr>
          <w:sz w:val="22"/>
          <w:szCs w:val="22"/>
        </w:rPr>
        <w:t xml:space="preserve"> second by </w:t>
      </w:r>
      <w:r w:rsidR="00F3796E" w:rsidRPr="00F3796E">
        <w:rPr>
          <w:sz w:val="22"/>
          <w:szCs w:val="22"/>
        </w:rPr>
        <w:t>Horihan</w:t>
      </w:r>
      <w:r w:rsidR="0091659F" w:rsidRPr="00F3796E">
        <w:rPr>
          <w:sz w:val="22"/>
          <w:szCs w:val="22"/>
        </w:rPr>
        <w:t xml:space="preserve"> </w:t>
      </w:r>
      <w:r w:rsidR="005A7F35" w:rsidRPr="00F3796E">
        <w:rPr>
          <w:sz w:val="22"/>
          <w:szCs w:val="22"/>
        </w:rPr>
        <w:t xml:space="preserve">to </w:t>
      </w:r>
      <w:r w:rsidR="00A17E39" w:rsidRPr="00F3796E">
        <w:rPr>
          <w:sz w:val="22"/>
          <w:szCs w:val="22"/>
        </w:rPr>
        <w:t xml:space="preserve">approve </w:t>
      </w:r>
      <w:r w:rsidR="000A5996" w:rsidRPr="00F3796E">
        <w:rPr>
          <w:sz w:val="22"/>
          <w:szCs w:val="22"/>
        </w:rPr>
        <w:t>the</w:t>
      </w:r>
      <w:r w:rsidR="00A17E39" w:rsidRPr="00F3796E">
        <w:rPr>
          <w:sz w:val="22"/>
          <w:szCs w:val="22"/>
        </w:rPr>
        <w:t xml:space="preserve"> Consent</w:t>
      </w:r>
      <w:r w:rsidR="00E14B69" w:rsidRPr="00F3796E">
        <w:rPr>
          <w:sz w:val="22"/>
          <w:szCs w:val="22"/>
        </w:rPr>
        <w:t xml:space="preserve"> agenda</w:t>
      </w:r>
      <w:r w:rsidR="00A17E39" w:rsidRPr="00F3796E">
        <w:rPr>
          <w:sz w:val="22"/>
          <w:szCs w:val="22"/>
        </w:rPr>
        <w:t>.  AYES:</w:t>
      </w:r>
      <w:r w:rsidR="00DC1BEE" w:rsidRPr="00F3796E">
        <w:rPr>
          <w:sz w:val="22"/>
          <w:szCs w:val="22"/>
        </w:rPr>
        <w:t xml:space="preserve"> </w:t>
      </w:r>
      <w:r w:rsidR="00F557CE" w:rsidRPr="00F3796E">
        <w:rPr>
          <w:sz w:val="22"/>
          <w:szCs w:val="22"/>
        </w:rPr>
        <w:t xml:space="preserve">Miller, </w:t>
      </w:r>
      <w:r w:rsidR="00830BA9" w:rsidRPr="00F3796E">
        <w:rPr>
          <w:sz w:val="22"/>
          <w:szCs w:val="22"/>
        </w:rPr>
        <w:t xml:space="preserve">Horihan, </w:t>
      </w:r>
      <w:r w:rsidR="00F557CE" w:rsidRPr="00F3796E">
        <w:rPr>
          <w:sz w:val="22"/>
          <w:szCs w:val="22"/>
        </w:rPr>
        <w:t>Sexton</w:t>
      </w:r>
      <w:r w:rsidR="00F3796E" w:rsidRPr="00F3796E">
        <w:rPr>
          <w:sz w:val="22"/>
          <w:szCs w:val="22"/>
        </w:rPr>
        <w:t>, Stoolman, Dean</w:t>
      </w:r>
      <w:r w:rsidR="00BB4E4E" w:rsidRPr="00F3796E">
        <w:rPr>
          <w:sz w:val="22"/>
          <w:szCs w:val="22"/>
        </w:rPr>
        <w:t>.</w:t>
      </w:r>
      <w:r w:rsidR="00667D76" w:rsidRPr="00F3796E">
        <w:rPr>
          <w:sz w:val="22"/>
          <w:szCs w:val="22"/>
        </w:rPr>
        <w:t xml:space="preserve"> </w:t>
      </w:r>
      <w:r w:rsidR="00A17E39" w:rsidRPr="00F3796E">
        <w:rPr>
          <w:sz w:val="22"/>
          <w:szCs w:val="22"/>
        </w:rPr>
        <w:t>NAYS: None.</w:t>
      </w:r>
      <w:r w:rsidR="00830BA9" w:rsidRPr="00F3796E">
        <w:rPr>
          <w:sz w:val="22"/>
          <w:szCs w:val="22"/>
        </w:rPr>
        <w:t xml:space="preserve"> </w:t>
      </w:r>
      <w:r w:rsidR="00A17E39" w:rsidRPr="00F3796E">
        <w:rPr>
          <w:sz w:val="22"/>
          <w:szCs w:val="22"/>
        </w:rPr>
        <w:t>Motion carried.</w:t>
      </w:r>
      <w:r w:rsidR="000F2E72" w:rsidRPr="002541A6">
        <w:rPr>
          <w:sz w:val="22"/>
          <w:szCs w:val="22"/>
        </w:rPr>
        <w:t xml:space="preserve"> </w:t>
      </w:r>
    </w:p>
    <w:p w14:paraId="721C0053" w14:textId="77777777" w:rsidR="000F2E72" w:rsidRPr="00E43D96" w:rsidRDefault="000F2E72" w:rsidP="00E43D96">
      <w:pPr>
        <w:tabs>
          <w:tab w:val="left" w:pos="630"/>
        </w:tabs>
        <w:rPr>
          <w:sz w:val="22"/>
          <w:szCs w:val="22"/>
        </w:rPr>
      </w:pPr>
    </w:p>
    <w:p w14:paraId="37456857" w14:textId="0235C617" w:rsidR="005C6601" w:rsidRDefault="000A5996" w:rsidP="00E43D96">
      <w:pPr>
        <w:ind w:right="1440"/>
        <w:rPr>
          <w:b/>
          <w:caps/>
          <w:sz w:val="22"/>
          <w:szCs w:val="22"/>
        </w:rPr>
      </w:pPr>
      <w:r w:rsidRPr="00E43D96">
        <w:rPr>
          <w:b/>
          <w:caps/>
          <w:sz w:val="22"/>
          <w:szCs w:val="22"/>
        </w:rPr>
        <w:t xml:space="preserve">PRESENTATIONS / </w:t>
      </w:r>
      <w:r w:rsidR="00A9056D" w:rsidRPr="0018522A">
        <w:rPr>
          <w:b/>
          <w:caps/>
          <w:sz w:val="22"/>
          <w:szCs w:val="22"/>
        </w:rPr>
        <w:t xml:space="preserve">communications / open </w:t>
      </w:r>
      <w:r w:rsidR="00A9056D" w:rsidRPr="0061061C">
        <w:rPr>
          <w:b/>
          <w:caps/>
          <w:sz w:val="22"/>
          <w:szCs w:val="22"/>
        </w:rPr>
        <w:t>forum</w:t>
      </w:r>
      <w:bookmarkEnd w:id="0"/>
      <w:r w:rsidR="00CB3469">
        <w:rPr>
          <w:b/>
          <w:caps/>
          <w:sz w:val="22"/>
          <w:szCs w:val="22"/>
        </w:rPr>
        <w:t xml:space="preserve"> </w:t>
      </w:r>
    </w:p>
    <w:p w14:paraId="3F210694" w14:textId="78956784" w:rsidR="00C57FE0" w:rsidRPr="009A08C8" w:rsidRDefault="00C57FE0" w:rsidP="002541A6">
      <w:pPr>
        <w:tabs>
          <w:tab w:val="left" w:pos="630"/>
        </w:tabs>
        <w:rPr>
          <w:sz w:val="22"/>
          <w:szCs w:val="22"/>
        </w:rPr>
      </w:pPr>
      <w:r w:rsidRPr="009A08C8">
        <w:rPr>
          <w:sz w:val="22"/>
          <w:szCs w:val="22"/>
        </w:rPr>
        <w:t xml:space="preserve">Bobby Sexton, </w:t>
      </w:r>
      <w:r w:rsidR="0018188D" w:rsidRPr="009A08C8">
        <w:rPr>
          <w:sz w:val="22"/>
          <w:szCs w:val="22"/>
        </w:rPr>
        <w:t>21 Greenview</w:t>
      </w:r>
      <w:r w:rsidR="00AF1EEF" w:rsidRPr="009A08C8">
        <w:rPr>
          <w:sz w:val="22"/>
          <w:szCs w:val="22"/>
        </w:rPr>
        <w:t xml:space="preserve"> Dr., </w:t>
      </w:r>
      <w:r w:rsidR="0018188D" w:rsidRPr="009A08C8">
        <w:rPr>
          <w:sz w:val="22"/>
          <w:szCs w:val="22"/>
        </w:rPr>
        <w:t>addressed the Council regarding the lack of street lights</w:t>
      </w:r>
      <w:r w:rsidR="00C16B32" w:rsidRPr="009A08C8">
        <w:rPr>
          <w:sz w:val="22"/>
          <w:szCs w:val="22"/>
        </w:rPr>
        <w:t xml:space="preserve"> and speed zone signs in the Greenview Subdivision.</w:t>
      </w:r>
      <w:r w:rsidR="00BC483A" w:rsidRPr="009A08C8">
        <w:rPr>
          <w:sz w:val="22"/>
          <w:szCs w:val="22"/>
        </w:rPr>
        <w:t xml:space="preserve"> Sexton voiced his concerns over resident and child safety in regards to the upcoming Cedar-Johnson Road Reconstruction project that will divert </w:t>
      </w:r>
      <w:r w:rsidR="00AF1EEF" w:rsidRPr="009A08C8">
        <w:rPr>
          <w:sz w:val="22"/>
          <w:szCs w:val="22"/>
        </w:rPr>
        <w:t xml:space="preserve">vehicular traffic from the </w:t>
      </w:r>
      <w:r w:rsidR="00BC483A" w:rsidRPr="009A08C8">
        <w:rPr>
          <w:sz w:val="22"/>
          <w:szCs w:val="22"/>
        </w:rPr>
        <w:t xml:space="preserve">Bickford and Cedar’s Edge </w:t>
      </w:r>
      <w:r w:rsidR="00AF1EEF" w:rsidRPr="009A08C8">
        <w:rPr>
          <w:sz w:val="22"/>
          <w:szCs w:val="22"/>
        </w:rPr>
        <w:t xml:space="preserve">subdivisions </w:t>
      </w:r>
      <w:r w:rsidR="00BC483A" w:rsidRPr="009A08C8">
        <w:rPr>
          <w:sz w:val="22"/>
          <w:szCs w:val="22"/>
        </w:rPr>
        <w:t xml:space="preserve">through </w:t>
      </w:r>
      <w:r w:rsidR="00AF1EEF" w:rsidRPr="009A08C8">
        <w:rPr>
          <w:sz w:val="22"/>
          <w:szCs w:val="22"/>
        </w:rPr>
        <w:t>Greenview</w:t>
      </w:r>
      <w:r w:rsidR="00BC483A" w:rsidRPr="009A08C8">
        <w:rPr>
          <w:sz w:val="22"/>
          <w:szCs w:val="22"/>
        </w:rPr>
        <w:t xml:space="preserve"> as a detour route.  Sexton reminded the Council that the city annexed the Greenview Subdivision into city limits in 1976 (fifty years</w:t>
      </w:r>
      <w:r w:rsidR="001D5055" w:rsidRPr="009A08C8">
        <w:rPr>
          <w:sz w:val="22"/>
          <w:szCs w:val="22"/>
        </w:rPr>
        <w:t xml:space="preserve"> ago) and the City has </w:t>
      </w:r>
      <w:r w:rsidR="00BC483A" w:rsidRPr="009A08C8">
        <w:rPr>
          <w:sz w:val="22"/>
          <w:szCs w:val="22"/>
        </w:rPr>
        <w:t xml:space="preserve">not </w:t>
      </w:r>
      <w:r w:rsidR="001D5055" w:rsidRPr="009A08C8">
        <w:rPr>
          <w:sz w:val="22"/>
          <w:szCs w:val="22"/>
        </w:rPr>
        <w:t>made any public</w:t>
      </w:r>
      <w:r w:rsidR="00BC483A" w:rsidRPr="009A08C8">
        <w:rPr>
          <w:sz w:val="22"/>
          <w:szCs w:val="22"/>
        </w:rPr>
        <w:t xml:space="preserve"> improvements to the neighborhood</w:t>
      </w:r>
      <w:r w:rsidR="001D5055" w:rsidRPr="009A08C8">
        <w:rPr>
          <w:sz w:val="22"/>
          <w:szCs w:val="22"/>
        </w:rPr>
        <w:t xml:space="preserve"> such as concrete streets, curb &amp; gutter or sidewalks.</w:t>
      </w:r>
    </w:p>
    <w:p w14:paraId="48C509B7" w14:textId="4A129536" w:rsidR="00BC483A" w:rsidRPr="009A08C8" w:rsidRDefault="00BC483A" w:rsidP="002541A6">
      <w:pPr>
        <w:tabs>
          <w:tab w:val="left" w:pos="630"/>
        </w:tabs>
        <w:rPr>
          <w:sz w:val="22"/>
          <w:szCs w:val="22"/>
        </w:rPr>
      </w:pPr>
    </w:p>
    <w:p w14:paraId="45F30964" w14:textId="7FAC2C3A" w:rsidR="00BC483A" w:rsidRPr="009A08C8" w:rsidRDefault="00AF1EEF" w:rsidP="002541A6">
      <w:pPr>
        <w:tabs>
          <w:tab w:val="left" w:pos="630"/>
        </w:tabs>
        <w:rPr>
          <w:sz w:val="22"/>
          <w:szCs w:val="22"/>
        </w:rPr>
      </w:pPr>
      <w:r w:rsidRPr="009A08C8">
        <w:rPr>
          <w:sz w:val="22"/>
          <w:szCs w:val="22"/>
        </w:rPr>
        <w:t>Faye Goodspeed, 329 S. 1</w:t>
      </w:r>
      <w:r w:rsidRPr="009A08C8">
        <w:rPr>
          <w:sz w:val="22"/>
          <w:szCs w:val="22"/>
          <w:vertAlign w:val="superscript"/>
        </w:rPr>
        <w:t>st</w:t>
      </w:r>
      <w:r w:rsidRPr="009A08C8">
        <w:rPr>
          <w:sz w:val="22"/>
          <w:szCs w:val="22"/>
        </w:rPr>
        <w:t xml:space="preserve"> Street, addressed the Council as a member of the newly formed Hoover’s Hometown Days committee and asked the Council to pledge $5000 of financial support to the 2025 annual event. </w:t>
      </w:r>
    </w:p>
    <w:p w14:paraId="34C962B0" w14:textId="2CDBDC52" w:rsidR="00AF1EEF" w:rsidRDefault="00AF1EEF" w:rsidP="002541A6">
      <w:pPr>
        <w:tabs>
          <w:tab w:val="left" w:pos="630"/>
        </w:tabs>
        <w:rPr>
          <w:sz w:val="22"/>
          <w:szCs w:val="22"/>
          <w:highlight w:val="yellow"/>
        </w:rPr>
      </w:pPr>
    </w:p>
    <w:p w14:paraId="4443D2F7" w14:textId="546E1417" w:rsidR="00EF776A" w:rsidRPr="002541A6" w:rsidRDefault="00EF776A" w:rsidP="002541A6">
      <w:pPr>
        <w:tabs>
          <w:tab w:val="left" w:pos="630"/>
        </w:tabs>
        <w:rPr>
          <w:sz w:val="22"/>
          <w:szCs w:val="22"/>
        </w:rPr>
      </w:pPr>
      <w:r w:rsidRPr="009A08C8">
        <w:rPr>
          <w:sz w:val="22"/>
          <w:szCs w:val="22"/>
        </w:rPr>
        <w:t xml:space="preserve">Jessie Simon, Executive Director, Main Street West Branch </w:t>
      </w:r>
      <w:r w:rsidR="009A08C8" w:rsidRPr="009A08C8">
        <w:rPr>
          <w:sz w:val="22"/>
          <w:szCs w:val="22"/>
        </w:rPr>
        <w:t xml:space="preserve">2024 </w:t>
      </w:r>
      <w:r w:rsidRPr="009A08C8">
        <w:rPr>
          <w:sz w:val="22"/>
          <w:szCs w:val="22"/>
        </w:rPr>
        <w:t>Annual Report</w:t>
      </w:r>
      <w:r w:rsidR="009A08C8" w:rsidRPr="009A08C8">
        <w:rPr>
          <w:sz w:val="22"/>
          <w:szCs w:val="22"/>
        </w:rPr>
        <w:t>.  Simon reported on the past twelve months activities highlighting their many accomplishments and future goals.  Simon thanked the countless volunteers, community members and businesses who play a vital role in the Main Street program.</w:t>
      </w:r>
    </w:p>
    <w:p w14:paraId="4487B93B" w14:textId="77777777" w:rsidR="007834AA" w:rsidRPr="007834AA" w:rsidRDefault="007834AA" w:rsidP="007834AA">
      <w:pPr>
        <w:tabs>
          <w:tab w:val="left" w:pos="630"/>
        </w:tabs>
        <w:rPr>
          <w:sz w:val="22"/>
          <w:szCs w:val="22"/>
          <w:u w:val="single"/>
        </w:rPr>
      </w:pPr>
    </w:p>
    <w:p w14:paraId="0116CC88" w14:textId="787F0D07" w:rsidR="00756D89" w:rsidRDefault="00CC6355" w:rsidP="000B7888">
      <w:pPr>
        <w:ind w:right="1440"/>
        <w:rPr>
          <w:sz w:val="22"/>
          <w:szCs w:val="22"/>
          <w:highlight w:val="yellow"/>
        </w:rPr>
      </w:pPr>
      <w:r w:rsidRPr="00E43D96">
        <w:rPr>
          <w:b/>
          <w:color w:val="000000" w:themeColor="text1"/>
          <w:sz w:val="22"/>
          <w:szCs w:val="22"/>
        </w:rPr>
        <w:t>PUBL</w:t>
      </w:r>
      <w:r w:rsidR="005518B3" w:rsidRPr="00E43D96">
        <w:rPr>
          <w:b/>
          <w:color w:val="000000" w:themeColor="text1"/>
          <w:sz w:val="22"/>
          <w:szCs w:val="22"/>
        </w:rPr>
        <w:t>IC HEARING / NON-CONSENT AGENDA</w:t>
      </w:r>
      <w:bookmarkStart w:id="1" w:name="_Hlk182477460"/>
      <w:bookmarkStart w:id="2" w:name="_Hlk180074694"/>
      <w:bookmarkStart w:id="3" w:name="_Hlk175570842"/>
      <w:bookmarkStart w:id="4" w:name="_Hlk164854019"/>
      <w:bookmarkStart w:id="5" w:name="_Hlk126319362"/>
    </w:p>
    <w:p w14:paraId="397DBE8F" w14:textId="77777777" w:rsidR="00EF776A" w:rsidRPr="00EF776A" w:rsidRDefault="00EF776A" w:rsidP="00EF776A">
      <w:pPr>
        <w:jc w:val="left"/>
        <w:rPr>
          <w:rFonts w:eastAsiaTheme="minorHAnsi"/>
          <w:sz w:val="22"/>
          <w:szCs w:val="22"/>
          <w:u w:val="single"/>
        </w:rPr>
      </w:pPr>
      <w:r w:rsidRPr="00EF776A">
        <w:rPr>
          <w:rFonts w:eastAsiaTheme="minorHAnsi"/>
          <w:sz w:val="22"/>
          <w:szCs w:val="22"/>
          <w:u w:val="single"/>
        </w:rPr>
        <w:t>Public Hearing – on the plans, specifications, estimate of cost and form of contract; ordering bids and directing notice of the same; all for the Cedar-Johnson Road Reconstruction Project.</w:t>
      </w:r>
    </w:p>
    <w:p w14:paraId="2A06CA93" w14:textId="0DE31F27" w:rsidR="007834AA" w:rsidRPr="00F557CE" w:rsidRDefault="00EF776A" w:rsidP="007834AA">
      <w:pPr>
        <w:tabs>
          <w:tab w:val="left" w:pos="630"/>
        </w:tabs>
        <w:rPr>
          <w:sz w:val="22"/>
          <w:szCs w:val="22"/>
        </w:rPr>
      </w:pPr>
      <w:r w:rsidRPr="00F3796E">
        <w:rPr>
          <w:sz w:val="22"/>
          <w:szCs w:val="22"/>
        </w:rPr>
        <w:t>Dean</w:t>
      </w:r>
      <w:r w:rsidR="007834AA" w:rsidRPr="00F3796E">
        <w:rPr>
          <w:sz w:val="22"/>
          <w:szCs w:val="22"/>
        </w:rPr>
        <w:t xml:space="preserve"> opened the public hearing at 7:</w:t>
      </w:r>
      <w:r w:rsidR="00F3796E" w:rsidRPr="00F3796E">
        <w:rPr>
          <w:sz w:val="22"/>
          <w:szCs w:val="22"/>
        </w:rPr>
        <w:t>32</w:t>
      </w:r>
      <w:r w:rsidR="00F557CE" w:rsidRPr="00F3796E">
        <w:rPr>
          <w:sz w:val="22"/>
          <w:szCs w:val="22"/>
        </w:rPr>
        <w:t xml:space="preserve"> p.m</w:t>
      </w:r>
      <w:r w:rsidR="007834AA" w:rsidRPr="00F3796E">
        <w:rPr>
          <w:sz w:val="22"/>
          <w:szCs w:val="22"/>
        </w:rPr>
        <w:t xml:space="preserve">. There were no public comments.  </w:t>
      </w:r>
      <w:r w:rsidRPr="00F3796E">
        <w:rPr>
          <w:sz w:val="22"/>
          <w:szCs w:val="22"/>
        </w:rPr>
        <w:t>Dean</w:t>
      </w:r>
      <w:r w:rsidR="007834AA" w:rsidRPr="00F3796E">
        <w:rPr>
          <w:sz w:val="22"/>
          <w:szCs w:val="22"/>
        </w:rPr>
        <w:t xml:space="preserve"> closed the public hearing at 7:</w:t>
      </w:r>
      <w:r w:rsidR="00F3796E" w:rsidRPr="00F3796E">
        <w:rPr>
          <w:sz w:val="22"/>
          <w:szCs w:val="22"/>
        </w:rPr>
        <w:t>33</w:t>
      </w:r>
      <w:r w:rsidR="00F557CE" w:rsidRPr="00F3796E">
        <w:rPr>
          <w:sz w:val="22"/>
          <w:szCs w:val="22"/>
        </w:rPr>
        <w:t xml:space="preserve"> p.m</w:t>
      </w:r>
      <w:r w:rsidR="007834AA" w:rsidRPr="00F3796E">
        <w:rPr>
          <w:sz w:val="22"/>
          <w:szCs w:val="22"/>
        </w:rPr>
        <w:t>.</w:t>
      </w:r>
    </w:p>
    <w:p w14:paraId="77AFB02E" w14:textId="2F4D65EC" w:rsidR="007834AA" w:rsidRDefault="007834AA" w:rsidP="007834AA">
      <w:pPr>
        <w:tabs>
          <w:tab w:val="left" w:pos="630"/>
        </w:tabs>
        <w:rPr>
          <w:sz w:val="22"/>
          <w:szCs w:val="22"/>
          <w:u w:val="single"/>
        </w:rPr>
      </w:pPr>
    </w:p>
    <w:p w14:paraId="474BEDE5" w14:textId="7D2D4A26" w:rsidR="002541A6" w:rsidRDefault="002541A6" w:rsidP="007834AA">
      <w:pPr>
        <w:tabs>
          <w:tab w:val="left" w:pos="630"/>
        </w:tabs>
        <w:rPr>
          <w:sz w:val="22"/>
          <w:szCs w:val="22"/>
          <w:u w:val="single"/>
        </w:rPr>
      </w:pPr>
      <w:r w:rsidRPr="002541A6">
        <w:rPr>
          <w:sz w:val="22"/>
          <w:szCs w:val="22"/>
          <w:u w:val="single"/>
        </w:rPr>
        <w:t>Motion to suspend the rules (Per Code Section 380.3) and to combine the 2nd and 3rd readings of Ordinance 823, 824 &amp; 825. / Move to action.</w:t>
      </w:r>
    </w:p>
    <w:p w14:paraId="216AB091" w14:textId="3B022755" w:rsidR="00F3796E" w:rsidRPr="007D6A69" w:rsidRDefault="00F3796E" w:rsidP="002541A6">
      <w:pPr>
        <w:tabs>
          <w:tab w:val="left" w:pos="630"/>
        </w:tabs>
        <w:rPr>
          <w:sz w:val="22"/>
          <w:szCs w:val="22"/>
        </w:rPr>
      </w:pPr>
      <w:r w:rsidRPr="007D6A69">
        <w:rPr>
          <w:sz w:val="22"/>
          <w:szCs w:val="22"/>
        </w:rPr>
        <w:t>Miller stated that he normally would not approve of utilizing Code section 380.3, and further stated that with a current bill in the State House regarding eliminating cities ability to charge franchise fees in the future, Miller felt condensing the second and third readings are necessary for this situation.</w:t>
      </w:r>
    </w:p>
    <w:p w14:paraId="1E6A419F" w14:textId="554F42E3" w:rsidR="002541A6" w:rsidRPr="00937FAC" w:rsidRDefault="002541A6" w:rsidP="002541A6">
      <w:pPr>
        <w:tabs>
          <w:tab w:val="left" w:pos="630"/>
        </w:tabs>
        <w:rPr>
          <w:sz w:val="22"/>
          <w:szCs w:val="22"/>
        </w:rPr>
      </w:pPr>
      <w:r w:rsidRPr="007D6A69">
        <w:rPr>
          <w:sz w:val="22"/>
          <w:szCs w:val="22"/>
        </w:rPr>
        <w:t xml:space="preserve">Motion by </w:t>
      </w:r>
      <w:r w:rsidR="00F3796E" w:rsidRPr="007D6A69">
        <w:rPr>
          <w:sz w:val="22"/>
          <w:szCs w:val="22"/>
        </w:rPr>
        <w:t>Sexton</w:t>
      </w:r>
      <w:r w:rsidRPr="007D6A69">
        <w:rPr>
          <w:sz w:val="22"/>
          <w:szCs w:val="22"/>
        </w:rPr>
        <w:t xml:space="preserve">, second by Miller.  AYES: </w:t>
      </w:r>
      <w:r w:rsidR="00F3796E" w:rsidRPr="007D6A69">
        <w:rPr>
          <w:sz w:val="22"/>
          <w:szCs w:val="22"/>
        </w:rPr>
        <w:t>Sexton</w:t>
      </w:r>
      <w:r w:rsidRPr="007D6A69">
        <w:rPr>
          <w:sz w:val="22"/>
          <w:szCs w:val="22"/>
        </w:rPr>
        <w:t xml:space="preserve">, Miller, </w:t>
      </w:r>
      <w:r w:rsidR="00F3796E" w:rsidRPr="007D6A69">
        <w:rPr>
          <w:sz w:val="22"/>
          <w:szCs w:val="22"/>
        </w:rPr>
        <w:t xml:space="preserve">Dean, </w:t>
      </w:r>
      <w:r w:rsidR="007D6A69" w:rsidRPr="007D6A69">
        <w:rPr>
          <w:sz w:val="22"/>
          <w:szCs w:val="22"/>
        </w:rPr>
        <w:t xml:space="preserve">Stoolman, </w:t>
      </w:r>
      <w:r w:rsidRPr="007D6A69">
        <w:rPr>
          <w:sz w:val="22"/>
          <w:szCs w:val="22"/>
        </w:rPr>
        <w:t>Horihan. NAYS: None. Motion carried.</w:t>
      </w:r>
    </w:p>
    <w:p w14:paraId="55570D87" w14:textId="77777777" w:rsidR="002541A6" w:rsidRPr="007834AA" w:rsidRDefault="002541A6" w:rsidP="007834AA">
      <w:pPr>
        <w:tabs>
          <w:tab w:val="left" w:pos="630"/>
        </w:tabs>
        <w:rPr>
          <w:sz w:val="22"/>
          <w:szCs w:val="22"/>
          <w:u w:val="single"/>
        </w:rPr>
      </w:pPr>
    </w:p>
    <w:p w14:paraId="40DFC4B7" w14:textId="30A6740B" w:rsidR="007834AA" w:rsidRDefault="00EF776A" w:rsidP="007834AA">
      <w:pPr>
        <w:tabs>
          <w:tab w:val="left" w:pos="630"/>
        </w:tabs>
        <w:rPr>
          <w:sz w:val="22"/>
          <w:szCs w:val="22"/>
          <w:u w:val="single"/>
        </w:rPr>
      </w:pPr>
      <w:r>
        <w:rPr>
          <w:sz w:val="22"/>
          <w:szCs w:val="22"/>
          <w:u w:val="single"/>
        </w:rPr>
        <w:lastRenderedPageBreak/>
        <w:t>2</w:t>
      </w:r>
      <w:r w:rsidRPr="001C38AA">
        <w:rPr>
          <w:sz w:val="22"/>
          <w:szCs w:val="22"/>
          <w:u w:val="single"/>
          <w:vertAlign w:val="superscript"/>
        </w:rPr>
        <w:t>nd</w:t>
      </w:r>
      <w:r w:rsidR="001C38AA">
        <w:rPr>
          <w:sz w:val="22"/>
          <w:szCs w:val="22"/>
          <w:u w:val="single"/>
        </w:rPr>
        <w:t xml:space="preserve"> </w:t>
      </w:r>
      <w:r w:rsidR="007834AA" w:rsidRPr="007834AA">
        <w:rPr>
          <w:sz w:val="22"/>
          <w:szCs w:val="22"/>
          <w:u w:val="single"/>
        </w:rPr>
        <w:t>Reading Ordinance 823 – Granting to Linn County Rural Electric Cooperative, its successors and assigns, a non-exclusive Twenty-Five-year Franchise to acquire, construct, erect, maintain and operate an electric system in the City of West Branch, Iowa, and to furnish and sell electric energy to the City and its inhabitants, and requiring said company to pay a franchise fee. / Move to action.</w:t>
      </w:r>
    </w:p>
    <w:p w14:paraId="3F6AA659" w14:textId="094B8738" w:rsidR="007834AA" w:rsidRPr="00381982" w:rsidRDefault="007834AA" w:rsidP="007834AA">
      <w:pPr>
        <w:tabs>
          <w:tab w:val="left" w:pos="630"/>
        </w:tabs>
        <w:rPr>
          <w:sz w:val="22"/>
          <w:szCs w:val="22"/>
        </w:rPr>
      </w:pPr>
      <w:r w:rsidRPr="00381982">
        <w:rPr>
          <w:sz w:val="22"/>
          <w:szCs w:val="22"/>
        </w:rPr>
        <w:t xml:space="preserve">Motion by </w:t>
      </w:r>
      <w:r w:rsidR="007D6A69" w:rsidRPr="00381982">
        <w:rPr>
          <w:sz w:val="22"/>
          <w:szCs w:val="22"/>
        </w:rPr>
        <w:t>Miller</w:t>
      </w:r>
      <w:r w:rsidRPr="00381982">
        <w:rPr>
          <w:sz w:val="22"/>
          <w:szCs w:val="22"/>
        </w:rPr>
        <w:t xml:space="preserve">, second by </w:t>
      </w:r>
      <w:r w:rsidR="007D6A69" w:rsidRPr="00381982">
        <w:rPr>
          <w:sz w:val="22"/>
          <w:szCs w:val="22"/>
        </w:rPr>
        <w:t>Sexton</w:t>
      </w:r>
      <w:r w:rsidRPr="00381982">
        <w:rPr>
          <w:sz w:val="22"/>
          <w:szCs w:val="22"/>
        </w:rPr>
        <w:t xml:space="preserve"> to approve the </w:t>
      </w:r>
      <w:r w:rsidR="00EF776A" w:rsidRPr="00381982">
        <w:rPr>
          <w:sz w:val="22"/>
          <w:szCs w:val="22"/>
        </w:rPr>
        <w:t>second</w:t>
      </w:r>
      <w:r w:rsidRPr="00381982">
        <w:rPr>
          <w:sz w:val="22"/>
          <w:szCs w:val="22"/>
        </w:rPr>
        <w:t xml:space="preserve"> reading of Ordinance 823.  AYES: Miller, Sexton</w:t>
      </w:r>
      <w:r w:rsidR="007E2B69" w:rsidRPr="00381982">
        <w:rPr>
          <w:sz w:val="22"/>
          <w:szCs w:val="22"/>
        </w:rPr>
        <w:t>, Horihan</w:t>
      </w:r>
      <w:r w:rsidR="00381982" w:rsidRPr="00381982">
        <w:rPr>
          <w:sz w:val="22"/>
          <w:szCs w:val="22"/>
        </w:rPr>
        <w:t>, Stoolman, Dean</w:t>
      </w:r>
      <w:r w:rsidRPr="00381982">
        <w:rPr>
          <w:sz w:val="22"/>
          <w:szCs w:val="22"/>
        </w:rPr>
        <w:t>. NAYS: None.</w:t>
      </w:r>
      <w:r w:rsidR="00381982" w:rsidRPr="00381982">
        <w:rPr>
          <w:sz w:val="22"/>
          <w:szCs w:val="22"/>
        </w:rPr>
        <w:t xml:space="preserve"> </w:t>
      </w:r>
      <w:r w:rsidRPr="00381982">
        <w:rPr>
          <w:sz w:val="22"/>
          <w:szCs w:val="22"/>
        </w:rPr>
        <w:t>Motion carried.</w:t>
      </w:r>
    </w:p>
    <w:p w14:paraId="5297715A" w14:textId="16E470E0" w:rsidR="001C38AA" w:rsidRDefault="001C38AA" w:rsidP="007834AA">
      <w:pPr>
        <w:tabs>
          <w:tab w:val="left" w:pos="630"/>
        </w:tabs>
        <w:rPr>
          <w:sz w:val="22"/>
          <w:szCs w:val="22"/>
          <w:highlight w:val="yellow"/>
        </w:rPr>
      </w:pPr>
    </w:p>
    <w:p w14:paraId="5E4B703A" w14:textId="5759EBFB" w:rsidR="001C38AA" w:rsidRDefault="001C38AA" w:rsidP="001C38AA">
      <w:pPr>
        <w:tabs>
          <w:tab w:val="left" w:pos="630"/>
        </w:tabs>
        <w:rPr>
          <w:sz w:val="22"/>
          <w:szCs w:val="22"/>
          <w:u w:val="single"/>
        </w:rPr>
      </w:pPr>
      <w:r>
        <w:rPr>
          <w:sz w:val="22"/>
          <w:szCs w:val="22"/>
          <w:u w:val="single"/>
        </w:rPr>
        <w:t xml:space="preserve">3rd </w:t>
      </w:r>
      <w:r w:rsidRPr="007834AA">
        <w:rPr>
          <w:sz w:val="22"/>
          <w:szCs w:val="22"/>
          <w:u w:val="single"/>
        </w:rPr>
        <w:t>Reading Ordinance 823 – Granting to Linn County Rural Electric Cooperative, its successors and assigns, a non-exclusive Twenty-Five-year Franchise to acquire, construct, erect, maintain and operate an electric system in the City of West Branch, Iowa, and to furnish and sell electric energy to the City and its inhabitants, and requiring said company to pay a franchise fee. / Move to action.</w:t>
      </w:r>
    </w:p>
    <w:p w14:paraId="648F8E6F" w14:textId="362E7136" w:rsidR="001C38AA" w:rsidRPr="00530163" w:rsidRDefault="00530163" w:rsidP="001C38AA">
      <w:pPr>
        <w:tabs>
          <w:tab w:val="left" w:pos="630"/>
        </w:tabs>
        <w:rPr>
          <w:sz w:val="22"/>
          <w:szCs w:val="22"/>
        </w:rPr>
      </w:pPr>
      <w:r w:rsidRPr="00530163">
        <w:rPr>
          <w:sz w:val="22"/>
          <w:szCs w:val="22"/>
        </w:rPr>
        <w:t>Below is a summary of Ordinance 823.  A full copy is available for inspection at the City Office.</w:t>
      </w:r>
    </w:p>
    <w:p w14:paraId="2EBA020E" w14:textId="77777777" w:rsidR="00530163" w:rsidRDefault="00530163" w:rsidP="001C38AA">
      <w:pPr>
        <w:tabs>
          <w:tab w:val="left" w:pos="630"/>
        </w:tabs>
        <w:rPr>
          <w:sz w:val="22"/>
          <w:szCs w:val="22"/>
          <w:highlight w:val="yellow"/>
        </w:rPr>
      </w:pPr>
    </w:p>
    <w:p w14:paraId="08C07151" w14:textId="218142CE" w:rsidR="00530163" w:rsidRPr="00530163" w:rsidRDefault="00530163" w:rsidP="001C38AA">
      <w:pPr>
        <w:tabs>
          <w:tab w:val="left" w:pos="630"/>
        </w:tabs>
        <w:rPr>
          <w:rFonts w:asciiTheme="minorHAnsi" w:hAnsiTheme="minorHAnsi" w:cstheme="minorHAnsi"/>
          <w:sz w:val="16"/>
          <w:szCs w:val="16"/>
        </w:rPr>
      </w:pPr>
      <w:r w:rsidRPr="00530163">
        <w:rPr>
          <w:sz w:val="22"/>
          <w:szCs w:val="22"/>
        </w:rPr>
        <w:tab/>
      </w:r>
      <w:r w:rsidRPr="00530163">
        <w:rPr>
          <w:sz w:val="22"/>
          <w:szCs w:val="22"/>
        </w:rPr>
        <w:tab/>
      </w:r>
      <w:r w:rsidRPr="00530163">
        <w:rPr>
          <w:sz w:val="22"/>
          <w:szCs w:val="22"/>
        </w:rPr>
        <w:tab/>
      </w:r>
      <w:r w:rsidRPr="00530163">
        <w:rPr>
          <w:sz w:val="22"/>
          <w:szCs w:val="22"/>
        </w:rPr>
        <w:tab/>
      </w:r>
      <w:r w:rsidRPr="00530163">
        <w:rPr>
          <w:sz w:val="22"/>
          <w:szCs w:val="22"/>
        </w:rPr>
        <w:tab/>
      </w:r>
      <w:r w:rsidRPr="00530163">
        <w:rPr>
          <w:sz w:val="22"/>
          <w:szCs w:val="22"/>
        </w:rPr>
        <w:tab/>
      </w:r>
      <w:r w:rsidRPr="00530163">
        <w:rPr>
          <w:rFonts w:asciiTheme="minorHAnsi" w:hAnsiTheme="minorHAnsi" w:cstheme="minorHAnsi"/>
          <w:sz w:val="16"/>
          <w:szCs w:val="16"/>
        </w:rPr>
        <w:t>Ordinance 823</w:t>
      </w:r>
    </w:p>
    <w:p w14:paraId="30E08B5B" w14:textId="77777777" w:rsidR="00530163" w:rsidRPr="00530163" w:rsidRDefault="00530163" w:rsidP="00530163">
      <w:pPr>
        <w:tabs>
          <w:tab w:val="left" w:pos="630"/>
        </w:tabs>
        <w:rPr>
          <w:rFonts w:asciiTheme="minorHAnsi" w:hAnsiTheme="minorHAnsi" w:cstheme="minorHAnsi"/>
          <w:sz w:val="16"/>
          <w:szCs w:val="16"/>
        </w:rPr>
      </w:pPr>
      <w:r w:rsidRPr="00530163">
        <w:rPr>
          <w:rFonts w:asciiTheme="minorHAnsi" w:hAnsiTheme="minorHAnsi" w:cstheme="minorHAnsi"/>
          <w:sz w:val="16"/>
          <w:szCs w:val="16"/>
        </w:rPr>
        <w:t>AN ORDINANCE GRANTING TO LINN COUNTY RURAL ELECTRIC COOPERATIVE, ITS SUCCESSORS AND ASSIGNS, A NON-EXCLUSIVE TWENTY-FIVE YEAR FRANCHISE TO ACQUIRE, CONSTRUCT, ERECT, MAINTAIN AND OPERATE AN ELECTRIC SYSTEM IN THE CITY OF WEST BRANCH, IOWA, AND TO FURNISH AND SELL ELECTRIC ENERGY TO THE CITY AND ITS INHABITANTS, AND REQUIRING SAID COMPANY TO PAY A FRANCHISE FEE.</w:t>
      </w:r>
    </w:p>
    <w:p w14:paraId="314F0172" w14:textId="77777777" w:rsidR="00530163" w:rsidRPr="00530163" w:rsidRDefault="00530163" w:rsidP="00530163">
      <w:pPr>
        <w:tabs>
          <w:tab w:val="left" w:pos="630"/>
        </w:tabs>
        <w:rPr>
          <w:rFonts w:asciiTheme="minorHAnsi" w:hAnsiTheme="minorHAnsi" w:cstheme="minorHAnsi"/>
          <w:sz w:val="16"/>
          <w:szCs w:val="16"/>
        </w:rPr>
      </w:pPr>
    </w:p>
    <w:p w14:paraId="3C248B3D" w14:textId="3EF72EA8" w:rsidR="001C38AA" w:rsidRPr="00530163" w:rsidRDefault="00530163" w:rsidP="00530163">
      <w:pPr>
        <w:tabs>
          <w:tab w:val="left" w:pos="630"/>
        </w:tabs>
        <w:rPr>
          <w:rFonts w:asciiTheme="minorHAnsi" w:hAnsiTheme="minorHAnsi" w:cstheme="minorHAnsi"/>
          <w:sz w:val="16"/>
          <w:szCs w:val="16"/>
          <w:highlight w:val="yellow"/>
        </w:rPr>
      </w:pPr>
      <w:r w:rsidRPr="00530163">
        <w:rPr>
          <w:rFonts w:asciiTheme="minorHAnsi" w:hAnsiTheme="minorHAnsi" w:cstheme="minorHAnsi"/>
          <w:sz w:val="16"/>
          <w:szCs w:val="16"/>
        </w:rPr>
        <w:t>BE IT ORDAINED BY THE CITY COUNCIL OF THE CITY OF WEST BRANCH, CEDAR COUNTY, IOWA:</w:t>
      </w:r>
    </w:p>
    <w:p w14:paraId="658ADDD2" w14:textId="0E6B5E9E" w:rsidR="00530163" w:rsidRDefault="00530163" w:rsidP="00530163">
      <w:pPr>
        <w:contextualSpacing/>
        <w:jc w:val="left"/>
        <w:rPr>
          <w:rFonts w:asciiTheme="minorHAnsi" w:hAnsiTheme="minorHAnsi" w:cstheme="minorHAnsi"/>
          <w:sz w:val="16"/>
          <w:szCs w:val="16"/>
        </w:rPr>
      </w:pPr>
      <w:r w:rsidRPr="00530163">
        <w:rPr>
          <w:rFonts w:asciiTheme="minorHAnsi" w:hAnsiTheme="minorHAnsi" w:cstheme="minorHAnsi"/>
          <w:sz w:val="16"/>
          <w:szCs w:val="16"/>
          <w:u w:val="single"/>
        </w:rPr>
        <w:t>Section 1.</w:t>
      </w:r>
      <w:r w:rsidRPr="00530163">
        <w:rPr>
          <w:rFonts w:asciiTheme="minorHAnsi" w:hAnsiTheme="minorHAnsi" w:cstheme="minorHAnsi"/>
          <w:sz w:val="16"/>
          <w:szCs w:val="16"/>
        </w:rPr>
        <w:t xml:space="preserve">  </w:t>
      </w:r>
      <w:r w:rsidRPr="00530163">
        <w:rPr>
          <w:rFonts w:asciiTheme="minorHAnsi" w:hAnsiTheme="minorHAnsi" w:cstheme="minorHAnsi"/>
          <w:b/>
          <w:bCs/>
          <w:sz w:val="16"/>
          <w:szCs w:val="16"/>
        </w:rPr>
        <w:t xml:space="preserve">Grant of Franchise.  </w:t>
      </w:r>
      <w:r w:rsidRPr="00530163">
        <w:rPr>
          <w:rFonts w:asciiTheme="minorHAnsi" w:hAnsiTheme="minorHAnsi" w:cstheme="minorHAnsi"/>
          <w:sz w:val="16"/>
          <w:szCs w:val="16"/>
        </w:rPr>
        <w:t>There is hereby granted to Linn County Rural Electric Cooperative, its successors and assigns (the “Company”), the right and franchise, from and after the effective date of this ordinance codified in this chapter, to acquire, construct, operate and maintain in the City of West Branch, Iowa (the “City”), as provided herein, the necessary facilities for the distribution, transmission and sale of electricity for public and private use and to construct and maintain, over, upon, across and under the streets, highways, avenues, alleys and bridges, the necessary facilities, fixtures and equipment for such purposes.  The franchise will be effective for twenty-five years beginning with the effective date of this ordinance.  Either party may exercise an option to re-evaluate or amend the franchise by providing the other party written notice setting forth its proposed amendments or items that it desires to be re-evaluated no more than 180 days nor less than 90 days prior to the end of the fifteenth year of this franchise period.  The purpose of this notice is to expedite discussions between the Company and the City and shall not be an exclusive list of the first party’s issues.  Upon delivery of such notice, the City and Company shall meet to attempt to consider the proposed amendments.  If the City and Company are unable to agree to amend the ordinance and address other issues by the end of the fifteenth year of the franchise period, either party may terminate the franchise agreement effective on the last day of the fifteenth year of the franchise period.  If no written request to amend or terminate the franchise is delivered by either party to the other between 90 and 180 days prior to the end of the fifteenth year of the franchise period, the franchise will continue for another ten (10) years.</w:t>
      </w:r>
    </w:p>
    <w:p w14:paraId="48198F0B" w14:textId="179162F4" w:rsidR="00530163" w:rsidRDefault="00530163" w:rsidP="00530163">
      <w:pPr>
        <w:contextualSpacing/>
        <w:jc w:val="left"/>
        <w:rPr>
          <w:rFonts w:asciiTheme="minorHAnsi" w:hAnsiTheme="minorHAnsi" w:cstheme="minorHAnsi"/>
          <w:sz w:val="16"/>
          <w:szCs w:val="16"/>
        </w:rPr>
      </w:pPr>
    </w:p>
    <w:p w14:paraId="18499D9E" w14:textId="77777777" w:rsidR="00530163" w:rsidRPr="00530163" w:rsidRDefault="00530163" w:rsidP="00530163">
      <w:pPr>
        <w:contextualSpacing/>
        <w:jc w:val="left"/>
        <w:rPr>
          <w:rFonts w:asciiTheme="minorHAnsi" w:hAnsiTheme="minorHAnsi" w:cstheme="minorHAnsi"/>
          <w:sz w:val="16"/>
          <w:szCs w:val="16"/>
        </w:rPr>
      </w:pPr>
      <w:r w:rsidRPr="00530163">
        <w:rPr>
          <w:rFonts w:asciiTheme="minorHAnsi" w:hAnsiTheme="minorHAnsi" w:cstheme="minorHAnsi"/>
          <w:sz w:val="16"/>
          <w:szCs w:val="16"/>
        </w:rPr>
        <w:t>Section 17.  Notice.  The City shall give the Company a minimum 6-months prior to the request to implement any adjustment in the percentage of franchise fee to be collected pursuant to Section 14 hereof. The City agrees to modify the level of franchise fees imposed only once in any 24-month period. When any such Ordinance increasing, decreasing, modifying or eliminating the franchise fee shall become effective, billings reflecting the change shall commence on an agreed upon date which is not less than ninety (90) days following written notice to the Company by certified mail. The Company shall not be required to implement such new percentage unless and until it determines that it has received appropriate official documentation of final action by the City Council. In no event may the percentage of franchise fee exceed the statutory amount authorized by Iowa law.</w:t>
      </w:r>
    </w:p>
    <w:p w14:paraId="6D295339" w14:textId="71A0956B" w:rsidR="00530163" w:rsidRPr="00530163" w:rsidRDefault="00530163" w:rsidP="00530163">
      <w:pPr>
        <w:contextualSpacing/>
        <w:jc w:val="left"/>
        <w:rPr>
          <w:rFonts w:asciiTheme="minorHAnsi" w:hAnsiTheme="minorHAnsi" w:cstheme="minorHAnsi"/>
          <w:sz w:val="16"/>
          <w:szCs w:val="16"/>
        </w:rPr>
      </w:pPr>
      <w:r w:rsidRPr="00530163">
        <w:rPr>
          <w:rFonts w:asciiTheme="minorHAnsi" w:hAnsiTheme="minorHAnsi" w:cstheme="minorHAnsi"/>
          <w:sz w:val="16"/>
          <w:szCs w:val="16"/>
        </w:rPr>
        <w:tab/>
      </w:r>
      <w:r w:rsidRPr="00530163">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530163">
        <w:rPr>
          <w:rFonts w:asciiTheme="minorHAnsi" w:hAnsiTheme="minorHAnsi" w:cstheme="minorHAnsi"/>
          <w:sz w:val="16"/>
          <w:szCs w:val="16"/>
        </w:rPr>
        <w:t>Passed and approved this 17th day of March, 2025.</w:t>
      </w:r>
    </w:p>
    <w:p w14:paraId="64A110B8" w14:textId="38911D1D" w:rsidR="00530163" w:rsidRPr="00530163" w:rsidRDefault="00530163" w:rsidP="00530163">
      <w:pPr>
        <w:contextualSpacing/>
        <w:jc w:val="left"/>
        <w:rPr>
          <w:rFonts w:asciiTheme="minorHAnsi" w:hAnsiTheme="minorHAnsi" w:cstheme="minorHAnsi"/>
          <w:sz w:val="16"/>
          <w:szCs w:val="16"/>
        </w:rPr>
      </w:pPr>
      <w:r w:rsidRPr="00530163">
        <w:rPr>
          <w:rFonts w:asciiTheme="minorHAnsi" w:hAnsiTheme="minorHAnsi" w:cstheme="minorHAnsi"/>
          <w:sz w:val="16"/>
          <w:szCs w:val="16"/>
        </w:rPr>
        <w:t>First Reading:</w:t>
      </w:r>
      <w:r w:rsidRPr="00530163">
        <w:rPr>
          <w:rFonts w:asciiTheme="minorHAnsi" w:hAnsiTheme="minorHAnsi" w:cstheme="minorHAnsi"/>
          <w:sz w:val="16"/>
          <w:szCs w:val="16"/>
        </w:rPr>
        <w:tab/>
        <w:t>March 3, 2025</w:t>
      </w:r>
    </w:p>
    <w:p w14:paraId="120B611A" w14:textId="77777777" w:rsidR="00530163" w:rsidRPr="00530163" w:rsidRDefault="00530163" w:rsidP="00530163">
      <w:pPr>
        <w:contextualSpacing/>
        <w:jc w:val="left"/>
        <w:rPr>
          <w:rFonts w:asciiTheme="minorHAnsi" w:hAnsiTheme="minorHAnsi" w:cstheme="minorHAnsi"/>
          <w:sz w:val="16"/>
          <w:szCs w:val="16"/>
        </w:rPr>
      </w:pPr>
      <w:r w:rsidRPr="00530163">
        <w:rPr>
          <w:rFonts w:asciiTheme="minorHAnsi" w:hAnsiTheme="minorHAnsi" w:cstheme="minorHAnsi"/>
          <w:sz w:val="16"/>
          <w:szCs w:val="16"/>
        </w:rPr>
        <w:t>Second Reading:</w:t>
      </w:r>
      <w:r w:rsidRPr="00530163">
        <w:rPr>
          <w:rFonts w:asciiTheme="minorHAnsi" w:hAnsiTheme="minorHAnsi" w:cstheme="minorHAnsi"/>
          <w:sz w:val="16"/>
          <w:szCs w:val="16"/>
        </w:rPr>
        <w:tab/>
        <w:t>March 17, 2025</w:t>
      </w:r>
    </w:p>
    <w:p w14:paraId="5998D864" w14:textId="77777777" w:rsidR="00530163" w:rsidRPr="00530163" w:rsidRDefault="00530163" w:rsidP="00530163">
      <w:pPr>
        <w:contextualSpacing/>
        <w:jc w:val="left"/>
        <w:rPr>
          <w:rFonts w:asciiTheme="minorHAnsi" w:hAnsiTheme="minorHAnsi" w:cstheme="minorHAnsi"/>
          <w:sz w:val="16"/>
          <w:szCs w:val="16"/>
        </w:rPr>
      </w:pPr>
      <w:r w:rsidRPr="00530163">
        <w:rPr>
          <w:rFonts w:asciiTheme="minorHAnsi" w:hAnsiTheme="minorHAnsi" w:cstheme="minorHAnsi"/>
          <w:sz w:val="16"/>
          <w:szCs w:val="16"/>
        </w:rPr>
        <w:t>Third Reading:</w:t>
      </w:r>
      <w:r w:rsidRPr="00530163">
        <w:rPr>
          <w:rFonts w:asciiTheme="minorHAnsi" w:hAnsiTheme="minorHAnsi" w:cstheme="minorHAnsi"/>
          <w:sz w:val="16"/>
          <w:szCs w:val="16"/>
        </w:rPr>
        <w:tab/>
        <w:t>March 17, 2025</w:t>
      </w:r>
    </w:p>
    <w:p w14:paraId="4BA41FE7" w14:textId="77777777" w:rsidR="00530163" w:rsidRPr="00530163" w:rsidRDefault="00530163" w:rsidP="00530163">
      <w:pPr>
        <w:contextualSpacing/>
        <w:jc w:val="left"/>
        <w:rPr>
          <w:rFonts w:asciiTheme="minorHAnsi" w:hAnsiTheme="minorHAnsi" w:cstheme="minorHAnsi"/>
          <w:sz w:val="16"/>
          <w:szCs w:val="16"/>
        </w:rPr>
      </w:pPr>
      <w:r w:rsidRPr="00530163">
        <w:rPr>
          <w:rFonts w:asciiTheme="minorHAnsi" w:hAnsiTheme="minorHAnsi" w:cstheme="minorHAnsi"/>
          <w:sz w:val="16"/>
          <w:szCs w:val="16"/>
        </w:rPr>
        <w:tab/>
      </w:r>
      <w:r w:rsidRPr="00530163">
        <w:rPr>
          <w:rFonts w:asciiTheme="minorHAnsi" w:hAnsiTheme="minorHAnsi" w:cstheme="minorHAnsi"/>
          <w:sz w:val="16"/>
          <w:szCs w:val="16"/>
        </w:rPr>
        <w:tab/>
      </w:r>
      <w:r w:rsidRPr="00530163">
        <w:rPr>
          <w:rFonts w:asciiTheme="minorHAnsi" w:hAnsiTheme="minorHAnsi" w:cstheme="minorHAnsi"/>
          <w:sz w:val="16"/>
          <w:szCs w:val="16"/>
        </w:rPr>
        <w:tab/>
      </w:r>
      <w:r w:rsidRPr="00530163">
        <w:rPr>
          <w:rFonts w:asciiTheme="minorHAnsi" w:hAnsiTheme="minorHAnsi" w:cstheme="minorHAnsi"/>
          <w:sz w:val="16"/>
          <w:szCs w:val="16"/>
        </w:rPr>
        <w:tab/>
      </w:r>
      <w:r w:rsidRPr="00530163">
        <w:rPr>
          <w:rFonts w:asciiTheme="minorHAnsi" w:hAnsiTheme="minorHAnsi" w:cstheme="minorHAnsi"/>
          <w:sz w:val="16"/>
          <w:szCs w:val="16"/>
        </w:rPr>
        <w:tab/>
      </w:r>
      <w:r w:rsidRPr="00530163">
        <w:rPr>
          <w:rFonts w:asciiTheme="minorHAnsi" w:hAnsiTheme="minorHAnsi" w:cstheme="minorHAnsi"/>
          <w:sz w:val="16"/>
          <w:szCs w:val="16"/>
        </w:rPr>
        <w:tab/>
        <w:t>___________________________________</w:t>
      </w:r>
    </w:p>
    <w:p w14:paraId="7268AB9E" w14:textId="77777777" w:rsidR="00530163" w:rsidRPr="00530163" w:rsidRDefault="00530163" w:rsidP="00530163">
      <w:pPr>
        <w:contextualSpacing/>
        <w:jc w:val="left"/>
        <w:rPr>
          <w:rFonts w:asciiTheme="minorHAnsi" w:hAnsiTheme="minorHAnsi" w:cstheme="minorHAnsi"/>
          <w:sz w:val="16"/>
          <w:szCs w:val="16"/>
        </w:rPr>
      </w:pPr>
      <w:r w:rsidRPr="00530163">
        <w:rPr>
          <w:rFonts w:asciiTheme="minorHAnsi" w:hAnsiTheme="minorHAnsi" w:cstheme="minorHAnsi"/>
          <w:sz w:val="16"/>
          <w:szCs w:val="16"/>
        </w:rPr>
        <w:tab/>
      </w:r>
      <w:r w:rsidRPr="00530163">
        <w:rPr>
          <w:rFonts w:asciiTheme="minorHAnsi" w:hAnsiTheme="minorHAnsi" w:cstheme="minorHAnsi"/>
          <w:sz w:val="16"/>
          <w:szCs w:val="16"/>
        </w:rPr>
        <w:tab/>
      </w:r>
      <w:r w:rsidRPr="00530163">
        <w:rPr>
          <w:rFonts w:asciiTheme="minorHAnsi" w:hAnsiTheme="minorHAnsi" w:cstheme="minorHAnsi"/>
          <w:sz w:val="16"/>
          <w:szCs w:val="16"/>
        </w:rPr>
        <w:tab/>
      </w:r>
      <w:r w:rsidRPr="00530163">
        <w:rPr>
          <w:rFonts w:asciiTheme="minorHAnsi" w:hAnsiTheme="minorHAnsi" w:cstheme="minorHAnsi"/>
          <w:sz w:val="16"/>
          <w:szCs w:val="16"/>
        </w:rPr>
        <w:tab/>
      </w:r>
      <w:r w:rsidRPr="00530163">
        <w:rPr>
          <w:rFonts w:asciiTheme="minorHAnsi" w:hAnsiTheme="minorHAnsi" w:cstheme="minorHAnsi"/>
          <w:sz w:val="16"/>
          <w:szCs w:val="16"/>
        </w:rPr>
        <w:tab/>
      </w:r>
      <w:r w:rsidRPr="00530163">
        <w:rPr>
          <w:rFonts w:asciiTheme="minorHAnsi" w:hAnsiTheme="minorHAnsi" w:cstheme="minorHAnsi"/>
          <w:sz w:val="16"/>
          <w:szCs w:val="16"/>
        </w:rPr>
        <w:tab/>
        <w:t>Tom Dean, Mayor Pro Tem</w:t>
      </w:r>
    </w:p>
    <w:p w14:paraId="4FCF286E" w14:textId="297BCD73" w:rsidR="00530163" w:rsidRPr="00530163" w:rsidRDefault="00530163" w:rsidP="00530163">
      <w:pPr>
        <w:contextualSpacing/>
        <w:jc w:val="left"/>
        <w:rPr>
          <w:rFonts w:asciiTheme="minorHAnsi" w:hAnsiTheme="minorHAnsi" w:cstheme="minorHAnsi"/>
          <w:sz w:val="16"/>
          <w:szCs w:val="16"/>
        </w:rPr>
      </w:pPr>
      <w:r w:rsidRPr="00530163">
        <w:rPr>
          <w:rFonts w:asciiTheme="minorHAnsi" w:hAnsiTheme="minorHAnsi" w:cstheme="minorHAnsi"/>
          <w:sz w:val="16"/>
          <w:szCs w:val="16"/>
        </w:rPr>
        <w:t>ATTEST:</w:t>
      </w:r>
    </w:p>
    <w:p w14:paraId="594EE48B" w14:textId="77777777" w:rsidR="00530163" w:rsidRPr="00DD6BF9" w:rsidRDefault="00530163" w:rsidP="00530163">
      <w:pPr>
        <w:contextualSpacing/>
        <w:jc w:val="left"/>
        <w:rPr>
          <w:rFonts w:asciiTheme="minorHAnsi" w:hAnsiTheme="minorHAnsi" w:cstheme="minorHAnsi"/>
          <w:sz w:val="16"/>
          <w:szCs w:val="16"/>
        </w:rPr>
      </w:pPr>
      <w:r w:rsidRPr="00DD6BF9">
        <w:rPr>
          <w:rFonts w:asciiTheme="minorHAnsi" w:hAnsiTheme="minorHAnsi" w:cstheme="minorHAnsi"/>
          <w:sz w:val="16"/>
          <w:szCs w:val="16"/>
        </w:rPr>
        <w:t>________________________________</w:t>
      </w:r>
    </w:p>
    <w:p w14:paraId="1C031236" w14:textId="5136FC28" w:rsidR="001C38AA" w:rsidRDefault="00530163" w:rsidP="00530163">
      <w:pPr>
        <w:contextualSpacing/>
        <w:jc w:val="left"/>
        <w:rPr>
          <w:rFonts w:asciiTheme="minorHAnsi" w:hAnsiTheme="minorHAnsi" w:cstheme="minorHAnsi"/>
          <w:sz w:val="16"/>
          <w:szCs w:val="16"/>
        </w:rPr>
      </w:pPr>
      <w:r w:rsidRPr="00DD6BF9">
        <w:rPr>
          <w:rFonts w:asciiTheme="minorHAnsi" w:hAnsiTheme="minorHAnsi" w:cstheme="minorHAnsi"/>
          <w:sz w:val="16"/>
          <w:szCs w:val="16"/>
        </w:rPr>
        <w:t>Leslie Brick, City Clerk</w:t>
      </w:r>
    </w:p>
    <w:p w14:paraId="45746DE3" w14:textId="77777777" w:rsidR="00C57FE0" w:rsidRPr="00DD6BF9" w:rsidRDefault="00C57FE0" w:rsidP="00530163">
      <w:pPr>
        <w:contextualSpacing/>
        <w:jc w:val="left"/>
        <w:rPr>
          <w:sz w:val="22"/>
          <w:szCs w:val="22"/>
        </w:rPr>
      </w:pPr>
    </w:p>
    <w:p w14:paraId="0F1D3C43" w14:textId="007C567E" w:rsidR="001C38AA" w:rsidRPr="00DD6BF9" w:rsidRDefault="001C38AA" w:rsidP="001C38AA">
      <w:pPr>
        <w:tabs>
          <w:tab w:val="left" w:pos="630"/>
        </w:tabs>
        <w:rPr>
          <w:sz w:val="22"/>
          <w:szCs w:val="22"/>
        </w:rPr>
      </w:pPr>
      <w:r w:rsidRPr="00DD6BF9">
        <w:rPr>
          <w:sz w:val="22"/>
          <w:szCs w:val="22"/>
        </w:rPr>
        <w:t xml:space="preserve">Motion by </w:t>
      </w:r>
      <w:r w:rsidR="00DD6BF9" w:rsidRPr="00DD6BF9">
        <w:rPr>
          <w:sz w:val="22"/>
          <w:szCs w:val="22"/>
        </w:rPr>
        <w:t>Sexton</w:t>
      </w:r>
      <w:r w:rsidRPr="00DD6BF9">
        <w:rPr>
          <w:sz w:val="22"/>
          <w:szCs w:val="22"/>
        </w:rPr>
        <w:t xml:space="preserve">, second by Miller to approve the third reading of Ordinance 823.  AYES: </w:t>
      </w:r>
      <w:r w:rsidR="00DD6BF9" w:rsidRPr="00DD6BF9">
        <w:rPr>
          <w:sz w:val="22"/>
          <w:szCs w:val="22"/>
        </w:rPr>
        <w:t>Sexton</w:t>
      </w:r>
      <w:r w:rsidRPr="00DD6BF9">
        <w:rPr>
          <w:sz w:val="22"/>
          <w:szCs w:val="22"/>
        </w:rPr>
        <w:t xml:space="preserve">, Miller, </w:t>
      </w:r>
      <w:r w:rsidR="00DD6BF9" w:rsidRPr="00DD6BF9">
        <w:rPr>
          <w:sz w:val="22"/>
          <w:szCs w:val="22"/>
        </w:rPr>
        <w:t>Stoolman, Dean Horihan</w:t>
      </w:r>
      <w:r w:rsidRPr="00DD6BF9">
        <w:rPr>
          <w:sz w:val="22"/>
          <w:szCs w:val="22"/>
        </w:rPr>
        <w:t>. NAYS: None. Motion carried.</w:t>
      </w:r>
    </w:p>
    <w:p w14:paraId="54CAF96C" w14:textId="77777777" w:rsidR="001C38AA" w:rsidRDefault="001C38AA" w:rsidP="007834AA">
      <w:pPr>
        <w:tabs>
          <w:tab w:val="left" w:pos="630"/>
        </w:tabs>
        <w:rPr>
          <w:sz w:val="22"/>
          <w:szCs w:val="22"/>
          <w:highlight w:val="yellow"/>
        </w:rPr>
      </w:pPr>
    </w:p>
    <w:p w14:paraId="638A6E54" w14:textId="7C063472" w:rsidR="007834AA" w:rsidRDefault="00EF776A" w:rsidP="007834AA">
      <w:pPr>
        <w:tabs>
          <w:tab w:val="left" w:pos="630"/>
        </w:tabs>
        <w:rPr>
          <w:sz w:val="22"/>
          <w:szCs w:val="22"/>
          <w:u w:val="single"/>
        </w:rPr>
      </w:pPr>
      <w:r>
        <w:rPr>
          <w:sz w:val="22"/>
          <w:szCs w:val="22"/>
          <w:u w:val="single"/>
        </w:rPr>
        <w:t>2</w:t>
      </w:r>
      <w:r w:rsidRPr="00EF776A">
        <w:rPr>
          <w:sz w:val="22"/>
          <w:szCs w:val="22"/>
          <w:u w:val="single"/>
          <w:vertAlign w:val="superscript"/>
        </w:rPr>
        <w:t>nd</w:t>
      </w:r>
      <w:r>
        <w:rPr>
          <w:sz w:val="22"/>
          <w:szCs w:val="22"/>
          <w:u w:val="single"/>
        </w:rPr>
        <w:t xml:space="preserve"> </w:t>
      </w:r>
      <w:r w:rsidR="007834AA" w:rsidRPr="007834AA">
        <w:rPr>
          <w:sz w:val="22"/>
          <w:szCs w:val="22"/>
          <w:u w:val="single"/>
        </w:rPr>
        <w:t>Reading Ordinance 824 – Repealing Ordinance No. 533, and granting to Interstate Power and Light Company, its successors and assigns, a non-exclusive twenty-five-year franchise to acquire, construct, erect, maintain and operate an electric system in the City of West Branch, Iowa and to furnish and sell electric energy to the City and its inhabitants, and requiring said company to pay a franchise fee to the City. / Move to action.</w:t>
      </w:r>
    </w:p>
    <w:p w14:paraId="797C6FEE" w14:textId="09400606" w:rsidR="007834AA" w:rsidRPr="00DD6BF9" w:rsidRDefault="007834AA" w:rsidP="007834AA">
      <w:pPr>
        <w:tabs>
          <w:tab w:val="left" w:pos="630"/>
        </w:tabs>
        <w:rPr>
          <w:sz w:val="22"/>
          <w:szCs w:val="22"/>
        </w:rPr>
      </w:pPr>
      <w:r w:rsidRPr="00DD6BF9">
        <w:rPr>
          <w:sz w:val="22"/>
          <w:szCs w:val="22"/>
        </w:rPr>
        <w:t xml:space="preserve">Motion by </w:t>
      </w:r>
      <w:r w:rsidR="00DD6BF9" w:rsidRPr="00DD6BF9">
        <w:rPr>
          <w:sz w:val="22"/>
          <w:szCs w:val="22"/>
        </w:rPr>
        <w:t>Sexton</w:t>
      </w:r>
      <w:r w:rsidRPr="00DD6BF9">
        <w:rPr>
          <w:sz w:val="22"/>
          <w:szCs w:val="22"/>
        </w:rPr>
        <w:t xml:space="preserve">, second by </w:t>
      </w:r>
      <w:r w:rsidR="00DD6BF9" w:rsidRPr="00DD6BF9">
        <w:rPr>
          <w:sz w:val="22"/>
          <w:szCs w:val="22"/>
        </w:rPr>
        <w:t>Stoolman</w:t>
      </w:r>
      <w:r w:rsidRPr="00DD6BF9">
        <w:rPr>
          <w:sz w:val="22"/>
          <w:szCs w:val="22"/>
        </w:rPr>
        <w:t xml:space="preserve"> to approve the </w:t>
      </w:r>
      <w:r w:rsidR="00EF776A" w:rsidRPr="00DD6BF9">
        <w:rPr>
          <w:sz w:val="22"/>
          <w:szCs w:val="22"/>
        </w:rPr>
        <w:t>second</w:t>
      </w:r>
      <w:r w:rsidRPr="00DD6BF9">
        <w:rPr>
          <w:sz w:val="22"/>
          <w:szCs w:val="22"/>
        </w:rPr>
        <w:t xml:space="preserve"> reading of Ordinance 824.  AYES: </w:t>
      </w:r>
      <w:r w:rsidR="00DD6BF9" w:rsidRPr="00DD6BF9">
        <w:rPr>
          <w:sz w:val="22"/>
          <w:szCs w:val="22"/>
        </w:rPr>
        <w:t>Sexton, Stoolman, Dean, Horihan, Miller</w:t>
      </w:r>
      <w:r w:rsidRPr="00DD6BF9">
        <w:rPr>
          <w:sz w:val="22"/>
          <w:szCs w:val="22"/>
        </w:rPr>
        <w:t>. NAYS: None. Motion carried.</w:t>
      </w:r>
    </w:p>
    <w:p w14:paraId="718E05BD" w14:textId="707F1F84" w:rsidR="001C38AA" w:rsidRDefault="001C38AA" w:rsidP="007834AA">
      <w:pPr>
        <w:tabs>
          <w:tab w:val="left" w:pos="630"/>
        </w:tabs>
        <w:rPr>
          <w:sz w:val="22"/>
          <w:szCs w:val="22"/>
        </w:rPr>
      </w:pPr>
    </w:p>
    <w:p w14:paraId="18E308E3" w14:textId="12D0762A" w:rsidR="001C38AA" w:rsidRDefault="001C38AA" w:rsidP="001C38AA">
      <w:pPr>
        <w:tabs>
          <w:tab w:val="left" w:pos="630"/>
        </w:tabs>
        <w:rPr>
          <w:sz w:val="22"/>
          <w:szCs w:val="22"/>
          <w:u w:val="single"/>
        </w:rPr>
      </w:pPr>
      <w:r>
        <w:rPr>
          <w:sz w:val="22"/>
          <w:szCs w:val="22"/>
          <w:u w:val="single"/>
        </w:rPr>
        <w:t xml:space="preserve">3rd </w:t>
      </w:r>
      <w:r w:rsidRPr="007834AA">
        <w:rPr>
          <w:sz w:val="22"/>
          <w:szCs w:val="22"/>
          <w:u w:val="single"/>
        </w:rPr>
        <w:t>Reading Ordinance 824 – Repealing Ordinance No. 533, and granting to Interstate Power and Light Company, its successors and assigns, a non-exclusive twenty-five-year franchise to acquire, construct, erect, maintain and operate an electric system in the City of West Branch, Iowa and to furnish and sell electric energy to the City and its inhabitants, and requiring said company to pay a franchise fee to the City. / Move to action.</w:t>
      </w:r>
    </w:p>
    <w:p w14:paraId="6661551F" w14:textId="343302F2" w:rsidR="00530163" w:rsidRPr="00530163" w:rsidRDefault="00530163" w:rsidP="00530163">
      <w:pPr>
        <w:tabs>
          <w:tab w:val="left" w:pos="630"/>
        </w:tabs>
        <w:rPr>
          <w:sz w:val="22"/>
          <w:szCs w:val="22"/>
        </w:rPr>
      </w:pPr>
      <w:r w:rsidRPr="00530163">
        <w:rPr>
          <w:sz w:val="22"/>
          <w:szCs w:val="22"/>
        </w:rPr>
        <w:lastRenderedPageBreak/>
        <w:t>Below is a summary of Ordinance 82</w:t>
      </w:r>
      <w:r>
        <w:rPr>
          <w:sz w:val="22"/>
          <w:szCs w:val="22"/>
        </w:rPr>
        <w:t>4</w:t>
      </w:r>
      <w:r w:rsidRPr="00530163">
        <w:rPr>
          <w:sz w:val="22"/>
          <w:szCs w:val="22"/>
        </w:rPr>
        <w:t>.  A full copy is available for inspection at the City Office.</w:t>
      </w:r>
    </w:p>
    <w:p w14:paraId="6966A0C6" w14:textId="77777777" w:rsidR="001C38AA" w:rsidRDefault="001C38AA" w:rsidP="001C38AA">
      <w:pPr>
        <w:tabs>
          <w:tab w:val="left" w:pos="630"/>
        </w:tabs>
        <w:rPr>
          <w:sz w:val="22"/>
          <w:szCs w:val="22"/>
          <w:highlight w:val="yellow"/>
        </w:rPr>
      </w:pPr>
    </w:p>
    <w:p w14:paraId="0092FD4E" w14:textId="65E90C73" w:rsidR="00530163" w:rsidRPr="00530163" w:rsidRDefault="00530163" w:rsidP="00530163">
      <w:pPr>
        <w:tabs>
          <w:tab w:val="left" w:pos="630"/>
        </w:tabs>
        <w:rPr>
          <w:rFonts w:asciiTheme="minorHAnsi" w:hAnsiTheme="minorHAnsi" w:cstheme="minorHAnsi"/>
          <w:sz w:val="16"/>
          <w:szCs w:val="16"/>
        </w:rPr>
      </w:pPr>
      <w:r>
        <w:rPr>
          <w:sz w:val="22"/>
          <w:szCs w:val="22"/>
        </w:rPr>
        <w:tab/>
      </w:r>
      <w:r>
        <w:rPr>
          <w:sz w:val="22"/>
          <w:szCs w:val="22"/>
        </w:rPr>
        <w:tab/>
      </w:r>
      <w:r>
        <w:rPr>
          <w:sz w:val="22"/>
          <w:szCs w:val="22"/>
        </w:rPr>
        <w:tab/>
      </w:r>
      <w:r>
        <w:rPr>
          <w:sz w:val="22"/>
          <w:szCs w:val="22"/>
        </w:rPr>
        <w:tab/>
      </w:r>
      <w:r>
        <w:rPr>
          <w:sz w:val="22"/>
          <w:szCs w:val="22"/>
        </w:rPr>
        <w:tab/>
      </w:r>
      <w:r>
        <w:rPr>
          <w:sz w:val="22"/>
          <w:szCs w:val="22"/>
        </w:rPr>
        <w:tab/>
      </w:r>
      <w:r w:rsidRPr="00530163">
        <w:rPr>
          <w:rFonts w:asciiTheme="minorHAnsi" w:hAnsiTheme="minorHAnsi" w:cstheme="minorHAnsi"/>
          <w:sz w:val="16"/>
          <w:szCs w:val="16"/>
        </w:rPr>
        <w:t>ORDINANCE NO. 824</w:t>
      </w:r>
      <w:r w:rsidRPr="00530163">
        <w:rPr>
          <w:rFonts w:asciiTheme="minorHAnsi" w:hAnsiTheme="minorHAnsi" w:cstheme="minorHAnsi"/>
          <w:sz w:val="16"/>
          <w:szCs w:val="16"/>
        </w:rPr>
        <w:tab/>
      </w:r>
    </w:p>
    <w:p w14:paraId="49A9FEBD" w14:textId="04E36880" w:rsidR="00530163" w:rsidRDefault="00530163" w:rsidP="00530163">
      <w:pPr>
        <w:tabs>
          <w:tab w:val="left" w:pos="630"/>
        </w:tabs>
        <w:rPr>
          <w:rFonts w:asciiTheme="minorHAnsi" w:hAnsiTheme="minorHAnsi" w:cstheme="minorHAnsi"/>
          <w:sz w:val="16"/>
          <w:szCs w:val="16"/>
        </w:rPr>
      </w:pPr>
      <w:r w:rsidRPr="00530163">
        <w:rPr>
          <w:rFonts w:asciiTheme="minorHAnsi" w:hAnsiTheme="minorHAnsi" w:cstheme="minorHAnsi"/>
          <w:sz w:val="16"/>
          <w:szCs w:val="16"/>
        </w:rPr>
        <w:t>AN ORDINANCE REPEALING ORDINANCE NO. 533, AND GRANTING TO INTERSTATE POWER AND LIGHT COMPANY, ITS SUCCESSORS AND ASSIGNS, A NON-EXCLUSIVE TWENTY-FIVE YEAR FRANCHISE TO ACQUIRE, CONSTRUCT, ERECT, MAINTAIN AND OPERATE AN ELECTRIC SYSTEM IN THE CITY OF WEST BRANCH, IOWA AND TO FURNISH AND SELL ELECTRIC ENERGY TO THE CITY AND ITS INHABITANTS, AND REQUIRING SAID COMPANY TO PAY A FRANCHISE FEE TO THE CITY.</w:t>
      </w:r>
    </w:p>
    <w:p w14:paraId="232CAC73" w14:textId="77777777" w:rsidR="00530163" w:rsidRPr="00530163" w:rsidRDefault="00530163" w:rsidP="00530163">
      <w:pPr>
        <w:tabs>
          <w:tab w:val="left" w:pos="630"/>
        </w:tabs>
        <w:rPr>
          <w:rFonts w:asciiTheme="minorHAnsi" w:hAnsiTheme="minorHAnsi" w:cstheme="minorHAnsi"/>
          <w:sz w:val="16"/>
          <w:szCs w:val="16"/>
        </w:rPr>
      </w:pPr>
    </w:p>
    <w:p w14:paraId="199E8366" w14:textId="5E693357" w:rsidR="00530163" w:rsidRPr="00530163" w:rsidRDefault="00530163" w:rsidP="00530163">
      <w:pPr>
        <w:tabs>
          <w:tab w:val="left" w:pos="630"/>
        </w:tabs>
        <w:rPr>
          <w:rFonts w:asciiTheme="minorHAnsi" w:hAnsiTheme="minorHAnsi" w:cstheme="minorHAnsi"/>
          <w:sz w:val="16"/>
          <w:szCs w:val="16"/>
        </w:rPr>
      </w:pPr>
      <w:r w:rsidRPr="00530163">
        <w:rPr>
          <w:rFonts w:asciiTheme="minorHAnsi" w:hAnsiTheme="minorHAnsi" w:cstheme="minorHAnsi"/>
          <w:sz w:val="16"/>
          <w:szCs w:val="16"/>
        </w:rPr>
        <w:t>BE IT ORDAINED BY THE City Council of the City of WEST BRANCH, CEDAR County, Iowa, hereinafter referred to as the “City”:</w:t>
      </w:r>
    </w:p>
    <w:p w14:paraId="71239D0B" w14:textId="77777777" w:rsidR="00530163" w:rsidRPr="00530163" w:rsidRDefault="00530163" w:rsidP="00530163">
      <w:pPr>
        <w:tabs>
          <w:tab w:val="left" w:pos="630"/>
        </w:tabs>
        <w:rPr>
          <w:rFonts w:asciiTheme="minorHAnsi" w:hAnsiTheme="minorHAnsi" w:cstheme="minorHAnsi"/>
          <w:sz w:val="16"/>
          <w:szCs w:val="16"/>
        </w:rPr>
      </w:pPr>
    </w:p>
    <w:p w14:paraId="7E4CA9A6" w14:textId="77777777" w:rsidR="00530163" w:rsidRPr="00530163" w:rsidRDefault="00530163" w:rsidP="00530163">
      <w:pPr>
        <w:tabs>
          <w:tab w:val="left" w:pos="630"/>
        </w:tabs>
        <w:rPr>
          <w:rFonts w:asciiTheme="minorHAnsi" w:hAnsiTheme="minorHAnsi" w:cstheme="minorHAnsi"/>
          <w:sz w:val="16"/>
          <w:szCs w:val="16"/>
        </w:rPr>
      </w:pPr>
      <w:r w:rsidRPr="00530163">
        <w:rPr>
          <w:rFonts w:asciiTheme="minorHAnsi" w:hAnsiTheme="minorHAnsi" w:cstheme="minorHAnsi"/>
          <w:sz w:val="16"/>
          <w:szCs w:val="16"/>
        </w:rPr>
        <w:t xml:space="preserve">Section 1.  There is hereby granted to Interstate Power and Light Company, hereinafter referred to as the "Company," its successors and assigns, the right and non-exclusive franchise to acquire, construct, reconstruct, erect, maintain  and  operate  in  the  City, works and plants for the manufacture and generation of electricity and a distribution system for electric light, heat and power and the right to erect and maintain the necessary poles, lines, wires, conduits and other appliances for the distribution of electric current along, under and upon the streets, alleys and public places in the said City to supply individuals, corporations, communities, and municipalities both inside and outside of said City with electric light, heat and power for the period of twenty-five (25) years; also the right of eminent domain as provided in Section 364.2 of the Code of Iowa. </w:t>
      </w:r>
    </w:p>
    <w:p w14:paraId="5E1552D8" w14:textId="77777777" w:rsidR="00530163" w:rsidRPr="00530163" w:rsidRDefault="00530163" w:rsidP="00530163">
      <w:pPr>
        <w:tabs>
          <w:tab w:val="left" w:pos="630"/>
        </w:tabs>
        <w:rPr>
          <w:rFonts w:asciiTheme="minorHAnsi" w:hAnsiTheme="minorHAnsi" w:cstheme="minorHAnsi"/>
          <w:sz w:val="16"/>
          <w:szCs w:val="16"/>
        </w:rPr>
      </w:pPr>
    </w:p>
    <w:p w14:paraId="343A7CD1" w14:textId="7D14758A" w:rsidR="001C38AA" w:rsidRPr="00530163" w:rsidRDefault="00530163" w:rsidP="00530163">
      <w:pPr>
        <w:tabs>
          <w:tab w:val="left" w:pos="630"/>
        </w:tabs>
        <w:rPr>
          <w:rFonts w:asciiTheme="minorHAnsi" w:hAnsiTheme="minorHAnsi" w:cstheme="minorHAnsi"/>
          <w:sz w:val="16"/>
          <w:szCs w:val="16"/>
        </w:rPr>
      </w:pPr>
      <w:r w:rsidRPr="00530163">
        <w:rPr>
          <w:rFonts w:asciiTheme="minorHAnsi" w:hAnsiTheme="minorHAnsi" w:cstheme="minorHAnsi"/>
          <w:sz w:val="16"/>
          <w:szCs w:val="16"/>
        </w:rPr>
        <w:t>This franchise is limited to electrical service.  No other services shall be provided to the public by the Company hereunder.</w:t>
      </w:r>
    </w:p>
    <w:p w14:paraId="2FD34DB0" w14:textId="77777777" w:rsidR="00530163" w:rsidRPr="00530163" w:rsidRDefault="00530163" w:rsidP="00530163">
      <w:pPr>
        <w:tabs>
          <w:tab w:val="left" w:pos="630"/>
        </w:tabs>
        <w:rPr>
          <w:rFonts w:asciiTheme="minorHAnsi" w:hAnsiTheme="minorHAnsi" w:cstheme="minorHAnsi"/>
          <w:sz w:val="16"/>
          <w:szCs w:val="16"/>
        </w:rPr>
      </w:pPr>
      <w:r w:rsidRPr="00530163">
        <w:rPr>
          <w:rFonts w:asciiTheme="minorHAnsi" w:hAnsiTheme="minorHAnsi" w:cstheme="minorHAnsi"/>
          <w:sz w:val="16"/>
          <w:szCs w:val="16"/>
        </w:rPr>
        <w:t>Section 15. This Ordinance sets forth and constitutes the entire agreement between the Company and the City with respect to the rights contained herein, and may not be supplemented, superseded, modified or otherwise amended without the written approval and acceptance of the Company.  Notwithstanding the foregoing, in no event shall the City enact or maintain any Ordinance or place any limitations, either operationally or through the assessment of fees other than those approved and accepted by the Company within this Ordinance, that create additional burdens upon the Company, or which delay utility operations.</w:t>
      </w:r>
    </w:p>
    <w:p w14:paraId="475973BA" w14:textId="28BC342D" w:rsidR="00530163" w:rsidRPr="00530163" w:rsidRDefault="00530163" w:rsidP="00530163">
      <w:pPr>
        <w:tabs>
          <w:tab w:val="left" w:pos="630"/>
        </w:tabs>
        <w:rPr>
          <w:rFonts w:asciiTheme="minorHAnsi" w:hAnsiTheme="minorHAnsi" w:cstheme="minorHAnsi"/>
          <w:sz w:val="16"/>
          <w:szCs w:val="16"/>
        </w:rPr>
      </w:pP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530163">
        <w:rPr>
          <w:rFonts w:asciiTheme="minorHAnsi" w:hAnsiTheme="minorHAnsi" w:cstheme="minorHAnsi"/>
          <w:sz w:val="16"/>
          <w:szCs w:val="16"/>
        </w:rPr>
        <w:t>Passed and adopted by the West Branch City Council on the 17th day of March, 2025.</w:t>
      </w:r>
    </w:p>
    <w:p w14:paraId="4DB98E0C" w14:textId="77777777" w:rsidR="00530163" w:rsidRPr="00530163" w:rsidRDefault="00530163" w:rsidP="00530163">
      <w:pPr>
        <w:tabs>
          <w:tab w:val="left" w:pos="630"/>
        </w:tabs>
        <w:rPr>
          <w:rFonts w:asciiTheme="minorHAnsi" w:hAnsiTheme="minorHAnsi" w:cstheme="minorHAnsi"/>
          <w:sz w:val="16"/>
          <w:szCs w:val="16"/>
        </w:rPr>
      </w:pPr>
    </w:p>
    <w:p w14:paraId="628B3647" w14:textId="77777777" w:rsidR="00530163" w:rsidRPr="00530163" w:rsidRDefault="00530163" w:rsidP="00530163">
      <w:pPr>
        <w:tabs>
          <w:tab w:val="left" w:pos="630"/>
        </w:tabs>
        <w:rPr>
          <w:rFonts w:asciiTheme="minorHAnsi" w:hAnsiTheme="minorHAnsi" w:cstheme="minorHAnsi"/>
          <w:sz w:val="16"/>
          <w:szCs w:val="16"/>
        </w:rPr>
      </w:pPr>
      <w:r w:rsidRPr="00530163">
        <w:rPr>
          <w:rFonts w:asciiTheme="minorHAnsi" w:hAnsiTheme="minorHAnsi" w:cstheme="minorHAnsi"/>
          <w:sz w:val="16"/>
          <w:szCs w:val="16"/>
        </w:rPr>
        <w:t>First Reading:        March 3, 2025</w:t>
      </w:r>
    </w:p>
    <w:p w14:paraId="11AE2C6B" w14:textId="77777777" w:rsidR="00530163" w:rsidRPr="00530163" w:rsidRDefault="00530163" w:rsidP="00530163">
      <w:pPr>
        <w:tabs>
          <w:tab w:val="left" w:pos="630"/>
        </w:tabs>
        <w:rPr>
          <w:rFonts w:asciiTheme="minorHAnsi" w:hAnsiTheme="minorHAnsi" w:cstheme="minorHAnsi"/>
          <w:sz w:val="16"/>
          <w:szCs w:val="16"/>
        </w:rPr>
      </w:pPr>
      <w:r w:rsidRPr="00530163">
        <w:rPr>
          <w:rFonts w:asciiTheme="minorHAnsi" w:hAnsiTheme="minorHAnsi" w:cstheme="minorHAnsi"/>
          <w:sz w:val="16"/>
          <w:szCs w:val="16"/>
        </w:rPr>
        <w:t>Second Reading:   March 17, 2025</w:t>
      </w:r>
    </w:p>
    <w:p w14:paraId="61EACA8D" w14:textId="77777777" w:rsidR="00530163" w:rsidRPr="00530163" w:rsidRDefault="00530163" w:rsidP="00530163">
      <w:pPr>
        <w:tabs>
          <w:tab w:val="left" w:pos="630"/>
        </w:tabs>
        <w:rPr>
          <w:rFonts w:asciiTheme="minorHAnsi" w:hAnsiTheme="minorHAnsi" w:cstheme="minorHAnsi"/>
          <w:sz w:val="16"/>
          <w:szCs w:val="16"/>
        </w:rPr>
      </w:pPr>
      <w:r w:rsidRPr="00530163">
        <w:rPr>
          <w:rFonts w:asciiTheme="minorHAnsi" w:hAnsiTheme="minorHAnsi" w:cstheme="minorHAnsi"/>
          <w:sz w:val="16"/>
          <w:szCs w:val="16"/>
        </w:rPr>
        <w:t>Third Reading:      March 17, 2025</w:t>
      </w:r>
      <w:r w:rsidRPr="00530163">
        <w:rPr>
          <w:rFonts w:asciiTheme="minorHAnsi" w:hAnsiTheme="minorHAnsi" w:cstheme="minorHAnsi"/>
          <w:sz w:val="16"/>
          <w:szCs w:val="16"/>
        </w:rPr>
        <w:tab/>
      </w:r>
    </w:p>
    <w:p w14:paraId="07698095" w14:textId="6D15ECB7" w:rsidR="00530163" w:rsidRPr="00530163" w:rsidRDefault="00530163" w:rsidP="00530163">
      <w:pPr>
        <w:tabs>
          <w:tab w:val="left" w:pos="630"/>
        </w:tabs>
        <w:rPr>
          <w:rFonts w:asciiTheme="minorHAnsi" w:hAnsiTheme="minorHAnsi" w:cstheme="minorHAnsi"/>
          <w:sz w:val="16"/>
          <w:szCs w:val="16"/>
        </w:rPr>
      </w:pP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t>_________________________</w:t>
      </w:r>
    </w:p>
    <w:p w14:paraId="5B6D0D19" w14:textId="5F510E1A" w:rsidR="00530163" w:rsidRPr="00530163" w:rsidRDefault="00530163" w:rsidP="00530163">
      <w:pPr>
        <w:tabs>
          <w:tab w:val="left" w:pos="630"/>
        </w:tabs>
        <w:rPr>
          <w:rFonts w:asciiTheme="minorHAnsi" w:hAnsiTheme="minorHAnsi" w:cstheme="minorHAnsi"/>
          <w:sz w:val="16"/>
          <w:szCs w:val="16"/>
        </w:rPr>
      </w:pPr>
      <w:r>
        <w:rPr>
          <w:rFonts w:asciiTheme="minorHAnsi" w:hAnsiTheme="minorHAnsi" w:cstheme="minorHAnsi"/>
          <w:sz w:val="16"/>
          <w:szCs w:val="16"/>
        </w:rPr>
        <w:tab/>
      </w:r>
      <w:r>
        <w:rPr>
          <w:rFonts w:asciiTheme="minorHAnsi" w:hAnsiTheme="minorHAnsi" w:cstheme="minorHAnsi"/>
          <w:sz w:val="16"/>
          <w:szCs w:val="16"/>
        </w:rPr>
        <w:tab/>
      </w:r>
      <w:r w:rsidRPr="00530163">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Pr="00530163">
        <w:rPr>
          <w:rFonts w:asciiTheme="minorHAnsi" w:hAnsiTheme="minorHAnsi" w:cstheme="minorHAnsi"/>
          <w:sz w:val="16"/>
          <w:szCs w:val="16"/>
        </w:rPr>
        <w:t>Tom Dean, Mayor Pro Tem</w:t>
      </w:r>
    </w:p>
    <w:p w14:paraId="019C5D8A" w14:textId="77777777" w:rsidR="00530163" w:rsidRPr="00530163" w:rsidRDefault="00530163" w:rsidP="00530163">
      <w:pPr>
        <w:tabs>
          <w:tab w:val="left" w:pos="630"/>
        </w:tabs>
        <w:rPr>
          <w:rFonts w:asciiTheme="minorHAnsi" w:hAnsiTheme="minorHAnsi" w:cstheme="minorHAnsi"/>
          <w:sz w:val="16"/>
          <w:szCs w:val="16"/>
        </w:rPr>
      </w:pPr>
      <w:r w:rsidRPr="00530163">
        <w:rPr>
          <w:rFonts w:asciiTheme="minorHAnsi" w:hAnsiTheme="minorHAnsi" w:cstheme="minorHAnsi"/>
          <w:sz w:val="16"/>
          <w:szCs w:val="16"/>
        </w:rPr>
        <w:tab/>
      </w:r>
    </w:p>
    <w:p w14:paraId="66BD285C" w14:textId="77777777" w:rsidR="00530163" w:rsidRPr="00530163" w:rsidRDefault="00530163" w:rsidP="00530163">
      <w:pPr>
        <w:tabs>
          <w:tab w:val="left" w:pos="630"/>
        </w:tabs>
        <w:rPr>
          <w:rFonts w:asciiTheme="minorHAnsi" w:hAnsiTheme="minorHAnsi" w:cstheme="minorHAnsi"/>
          <w:sz w:val="16"/>
          <w:szCs w:val="16"/>
        </w:rPr>
      </w:pPr>
      <w:r w:rsidRPr="00530163">
        <w:rPr>
          <w:rFonts w:asciiTheme="minorHAnsi" w:hAnsiTheme="minorHAnsi" w:cstheme="minorHAnsi"/>
          <w:sz w:val="16"/>
          <w:szCs w:val="16"/>
        </w:rPr>
        <w:t>ATTEST:</w:t>
      </w:r>
      <w:r w:rsidRPr="00530163">
        <w:rPr>
          <w:rFonts w:asciiTheme="minorHAnsi" w:hAnsiTheme="minorHAnsi" w:cstheme="minorHAnsi"/>
          <w:sz w:val="16"/>
          <w:szCs w:val="16"/>
        </w:rPr>
        <w:tab/>
      </w:r>
    </w:p>
    <w:p w14:paraId="12F3D01B" w14:textId="0124BB7E" w:rsidR="00530163" w:rsidRPr="00530163" w:rsidRDefault="00530163" w:rsidP="00530163">
      <w:pPr>
        <w:tabs>
          <w:tab w:val="left" w:pos="630"/>
        </w:tabs>
        <w:rPr>
          <w:rFonts w:asciiTheme="minorHAnsi" w:hAnsiTheme="minorHAnsi" w:cstheme="minorHAnsi"/>
          <w:sz w:val="16"/>
          <w:szCs w:val="16"/>
        </w:rPr>
      </w:pPr>
      <w:r>
        <w:rPr>
          <w:rFonts w:asciiTheme="minorHAnsi" w:hAnsiTheme="minorHAnsi" w:cstheme="minorHAnsi"/>
          <w:sz w:val="16"/>
          <w:szCs w:val="16"/>
        </w:rPr>
        <w:t>______________________</w:t>
      </w:r>
      <w:r w:rsidRPr="00530163">
        <w:rPr>
          <w:rFonts w:asciiTheme="minorHAnsi" w:hAnsiTheme="minorHAnsi" w:cstheme="minorHAnsi"/>
          <w:sz w:val="16"/>
          <w:szCs w:val="16"/>
        </w:rPr>
        <w:tab/>
      </w:r>
    </w:p>
    <w:p w14:paraId="14EE2D3D" w14:textId="2E8356C8" w:rsidR="00530163" w:rsidRPr="00530163" w:rsidRDefault="00530163" w:rsidP="00530163">
      <w:pPr>
        <w:tabs>
          <w:tab w:val="left" w:pos="630"/>
        </w:tabs>
        <w:rPr>
          <w:rFonts w:asciiTheme="minorHAnsi" w:hAnsiTheme="minorHAnsi" w:cstheme="minorHAnsi"/>
          <w:sz w:val="16"/>
          <w:szCs w:val="16"/>
          <w:highlight w:val="yellow"/>
        </w:rPr>
      </w:pPr>
      <w:r w:rsidRPr="00530163">
        <w:rPr>
          <w:rFonts w:asciiTheme="minorHAnsi" w:hAnsiTheme="minorHAnsi" w:cstheme="minorHAnsi"/>
          <w:sz w:val="16"/>
          <w:szCs w:val="16"/>
        </w:rPr>
        <w:t>Leslie Brick, City Clerk</w:t>
      </w:r>
    </w:p>
    <w:p w14:paraId="0D438055" w14:textId="719EFC7E" w:rsidR="00530163" w:rsidRDefault="00530163" w:rsidP="00530163">
      <w:pPr>
        <w:tabs>
          <w:tab w:val="left" w:pos="630"/>
        </w:tabs>
        <w:rPr>
          <w:sz w:val="22"/>
          <w:szCs w:val="22"/>
          <w:highlight w:val="yellow"/>
        </w:rPr>
      </w:pPr>
    </w:p>
    <w:p w14:paraId="58D89FA4" w14:textId="24AD0FE2" w:rsidR="001C38AA" w:rsidRPr="00DD6BF9" w:rsidRDefault="001C38AA" w:rsidP="001C38AA">
      <w:pPr>
        <w:tabs>
          <w:tab w:val="left" w:pos="630"/>
        </w:tabs>
        <w:rPr>
          <w:sz w:val="22"/>
          <w:szCs w:val="22"/>
        </w:rPr>
      </w:pPr>
      <w:r w:rsidRPr="00DD6BF9">
        <w:rPr>
          <w:sz w:val="22"/>
          <w:szCs w:val="22"/>
        </w:rPr>
        <w:t xml:space="preserve">Motion by </w:t>
      </w:r>
      <w:r w:rsidR="00DD6BF9" w:rsidRPr="00DD6BF9">
        <w:rPr>
          <w:sz w:val="22"/>
          <w:szCs w:val="22"/>
        </w:rPr>
        <w:t>Miller</w:t>
      </w:r>
      <w:r w:rsidRPr="00DD6BF9">
        <w:rPr>
          <w:sz w:val="22"/>
          <w:szCs w:val="22"/>
        </w:rPr>
        <w:t xml:space="preserve">, second by </w:t>
      </w:r>
      <w:r w:rsidR="00DD6BF9" w:rsidRPr="00DD6BF9">
        <w:rPr>
          <w:sz w:val="22"/>
          <w:szCs w:val="22"/>
        </w:rPr>
        <w:t>Sexton</w:t>
      </w:r>
      <w:r w:rsidRPr="00DD6BF9">
        <w:rPr>
          <w:sz w:val="22"/>
          <w:szCs w:val="22"/>
        </w:rPr>
        <w:t xml:space="preserve"> to approve the third reading of Ordinance 824.  AYES: Miller,</w:t>
      </w:r>
      <w:r w:rsidR="00DD6BF9" w:rsidRPr="00DD6BF9">
        <w:rPr>
          <w:sz w:val="22"/>
          <w:szCs w:val="22"/>
        </w:rPr>
        <w:t xml:space="preserve"> Sexton, Stoolman, Dean, Horihan</w:t>
      </w:r>
      <w:r w:rsidRPr="00DD6BF9">
        <w:rPr>
          <w:sz w:val="22"/>
          <w:szCs w:val="22"/>
        </w:rPr>
        <w:t>. NAYS: None. Motion carried.</w:t>
      </w:r>
    </w:p>
    <w:p w14:paraId="74979B06" w14:textId="77777777" w:rsidR="007834AA" w:rsidRPr="007834AA" w:rsidRDefault="007834AA" w:rsidP="007834AA">
      <w:pPr>
        <w:tabs>
          <w:tab w:val="left" w:pos="630"/>
        </w:tabs>
        <w:rPr>
          <w:sz w:val="22"/>
          <w:szCs w:val="22"/>
          <w:u w:val="single"/>
        </w:rPr>
      </w:pPr>
    </w:p>
    <w:p w14:paraId="50B78227" w14:textId="5D1D5F73" w:rsidR="007834AA" w:rsidRDefault="00EF776A" w:rsidP="007834AA">
      <w:pPr>
        <w:tabs>
          <w:tab w:val="left" w:pos="630"/>
        </w:tabs>
        <w:rPr>
          <w:sz w:val="22"/>
          <w:szCs w:val="22"/>
          <w:u w:val="single"/>
        </w:rPr>
      </w:pPr>
      <w:r>
        <w:rPr>
          <w:sz w:val="22"/>
          <w:szCs w:val="22"/>
          <w:u w:val="single"/>
        </w:rPr>
        <w:t>2</w:t>
      </w:r>
      <w:r w:rsidRPr="00EF776A">
        <w:rPr>
          <w:sz w:val="22"/>
          <w:szCs w:val="22"/>
          <w:u w:val="single"/>
          <w:vertAlign w:val="superscript"/>
        </w:rPr>
        <w:t>nd</w:t>
      </w:r>
      <w:r w:rsidR="001C38AA">
        <w:rPr>
          <w:sz w:val="22"/>
          <w:szCs w:val="22"/>
          <w:u w:val="single"/>
          <w:vertAlign w:val="superscript"/>
        </w:rPr>
        <w:t xml:space="preserve"> </w:t>
      </w:r>
      <w:r w:rsidR="007834AA" w:rsidRPr="007834AA">
        <w:rPr>
          <w:sz w:val="22"/>
          <w:szCs w:val="22"/>
          <w:u w:val="single"/>
        </w:rPr>
        <w:t>Reading Ordinance 825 – Repealing Ordinance No. 695 and granting to Interstate Power and Light Company, its successors and assigns, a non-exclusive twenty-five-year franchise to erect, construct, reconstruct, maintain, and operate plant and systems for the distribution of natural gas in the City of West Branch, Iowa and to sell, distribute, and supply natural gas to said City and its inhabitants, and requiring said company to pay a franchise fee to the City. / Move to action.</w:t>
      </w:r>
    </w:p>
    <w:p w14:paraId="35DF083B" w14:textId="7EEC96A0" w:rsidR="007834AA" w:rsidRPr="00DD6BF9" w:rsidRDefault="007834AA" w:rsidP="007834AA">
      <w:pPr>
        <w:tabs>
          <w:tab w:val="left" w:pos="630"/>
        </w:tabs>
        <w:rPr>
          <w:sz w:val="22"/>
          <w:szCs w:val="22"/>
        </w:rPr>
      </w:pPr>
      <w:r w:rsidRPr="00DD6BF9">
        <w:rPr>
          <w:sz w:val="22"/>
          <w:szCs w:val="22"/>
        </w:rPr>
        <w:t xml:space="preserve">Motion by </w:t>
      </w:r>
      <w:r w:rsidR="00DD6BF9" w:rsidRPr="00DD6BF9">
        <w:rPr>
          <w:sz w:val="22"/>
          <w:szCs w:val="22"/>
        </w:rPr>
        <w:t>Sexton</w:t>
      </w:r>
      <w:r w:rsidRPr="00DD6BF9">
        <w:rPr>
          <w:sz w:val="22"/>
          <w:szCs w:val="22"/>
        </w:rPr>
        <w:t xml:space="preserve">, second by </w:t>
      </w:r>
      <w:r w:rsidR="00DD6BF9" w:rsidRPr="00DD6BF9">
        <w:rPr>
          <w:sz w:val="22"/>
          <w:szCs w:val="22"/>
        </w:rPr>
        <w:t>Stoolman</w:t>
      </w:r>
      <w:r w:rsidRPr="00DD6BF9">
        <w:rPr>
          <w:sz w:val="22"/>
          <w:szCs w:val="22"/>
        </w:rPr>
        <w:t xml:space="preserve"> to approve the </w:t>
      </w:r>
      <w:r w:rsidR="00EF776A" w:rsidRPr="00DD6BF9">
        <w:rPr>
          <w:sz w:val="22"/>
          <w:szCs w:val="22"/>
        </w:rPr>
        <w:t>second</w:t>
      </w:r>
      <w:r w:rsidR="001C38AA" w:rsidRPr="00DD6BF9">
        <w:rPr>
          <w:sz w:val="22"/>
          <w:szCs w:val="22"/>
        </w:rPr>
        <w:t xml:space="preserve"> </w:t>
      </w:r>
      <w:r w:rsidRPr="00DD6BF9">
        <w:rPr>
          <w:sz w:val="22"/>
          <w:szCs w:val="22"/>
        </w:rPr>
        <w:t xml:space="preserve">reading of Ordinance 825.  AYES: </w:t>
      </w:r>
      <w:r w:rsidR="00DD6BF9" w:rsidRPr="00DD6BF9">
        <w:rPr>
          <w:sz w:val="22"/>
          <w:szCs w:val="22"/>
        </w:rPr>
        <w:t>Sexton, Stoolman, Dean, Horihan, Miller</w:t>
      </w:r>
      <w:r w:rsidRPr="00DD6BF9">
        <w:rPr>
          <w:sz w:val="22"/>
          <w:szCs w:val="22"/>
        </w:rPr>
        <w:t>. NAYS: None. Motion carried.</w:t>
      </w:r>
    </w:p>
    <w:p w14:paraId="76D3B4EA" w14:textId="32D06FD1" w:rsidR="001C38AA" w:rsidRDefault="001C38AA" w:rsidP="007834AA">
      <w:pPr>
        <w:tabs>
          <w:tab w:val="left" w:pos="630"/>
        </w:tabs>
        <w:rPr>
          <w:sz w:val="22"/>
          <w:szCs w:val="22"/>
        </w:rPr>
      </w:pPr>
    </w:p>
    <w:p w14:paraId="7B7598F3" w14:textId="1D02EE83" w:rsidR="001C38AA" w:rsidRDefault="001C38AA" w:rsidP="001C38AA">
      <w:pPr>
        <w:tabs>
          <w:tab w:val="left" w:pos="630"/>
        </w:tabs>
        <w:rPr>
          <w:sz w:val="22"/>
          <w:szCs w:val="22"/>
          <w:u w:val="single"/>
        </w:rPr>
      </w:pPr>
      <w:r>
        <w:rPr>
          <w:sz w:val="22"/>
          <w:szCs w:val="22"/>
          <w:u w:val="single"/>
        </w:rPr>
        <w:t>3rd</w:t>
      </w:r>
      <w:r>
        <w:rPr>
          <w:sz w:val="22"/>
          <w:szCs w:val="22"/>
          <w:u w:val="single"/>
          <w:vertAlign w:val="superscript"/>
        </w:rPr>
        <w:t xml:space="preserve"> </w:t>
      </w:r>
      <w:r w:rsidRPr="007834AA">
        <w:rPr>
          <w:sz w:val="22"/>
          <w:szCs w:val="22"/>
          <w:u w:val="single"/>
        </w:rPr>
        <w:t>Reading Ordinance 825 – Repealing Ordinance No. 695 and granting to Interstate Power and Light Company, its successors and assigns, a non-exclusive twenty-five-year franchise to erect, construct, reconstruct, maintain, and operate plant and systems for the distribution of natural gas in the City of West Branch, Iowa and to sell, distribute, and supply natural gas to said City and its inhabitants, and requiring said company to pay a franchise fee to the City. / Move to action.</w:t>
      </w:r>
    </w:p>
    <w:p w14:paraId="7EF60514" w14:textId="388F89AB" w:rsidR="00530163" w:rsidRDefault="00530163" w:rsidP="00530163">
      <w:pPr>
        <w:tabs>
          <w:tab w:val="left" w:pos="630"/>
        </w:tabs>
        <w:rPr>
          <w:sz w:val="22"/>
          <w:szCs w:val="22"/>
        </w:rPr>
      </w:pPr>
      <w:r w:rsidRPr="00530163">
        <w:rPr>
          <w:sz w:val="22"/>
          <w:szCs w:val="22"/>
        </w:rPr>
        <w:t>Below is a summary of Ordinance 82</w:t>
      </w:r>
      <w:r>
        <w:rPr>
          <w:sz w:val="22"/>
          <w:szCs w:val="22"/>
        </w:rPr>
        <w:t>5</w:t>
      </w:r>
      <w:r w:rsidRPr="00530163">
        <w:rPr>
          <w:sz w:val="22"/>
          <w:szCs w:val="22"/>
        </w:rPr>
        <w:t>.  A full copy is available for inspection at the City Office.</w:t>
      </w:r>
    </w:p>
    <w:p w14:paraId="75A1428E" w14:textId="77777777" w:rsidR="005178F2" w:rsidRPr="00530163" w:rsidRDefault="005178F2" w:rsidP="00530163">
      <w:pPr>
        <w:tabs>
          <w:tab w:val="left" w:pos="630"/>
        </w:tabs>
        <w:rPr>
          <w:sz w:val="22"/>
          <w:szCs w:val="22"/>
        </w:rPr>
      </w:pPr>
    </w:p>
    <w:p w14:paraId="5B5B4A1F" w14:textId="69657E44" w:rsidR="00530163" w:rsidRPr="00530163" w:rsidRDefault="00530163" w:rsidP="005178F2">
      <w:pPr>
        <w:pStyle w:val="Heading1"/>
        <w:jc w:val="center"/>
        <w:rPr>
          <w:rFonts w:asciiTheme="minorHAnsi" w:hAnsiTheme="minorHAnsi" w:cstheme="minorHAnsi"/>
          <w:b w:val="0"/>
          <w:spacing w:val="-3"/>
          <w:sz w:val="16"/>
          <w:szCs w:val="16"/>
        </w:rPr>
      </w:pPr>
      <w:r w:rsidRPr="00530163">
        <w:rPr>
          <w:rFonts w:asciiTheme="minorHAnsi" w:hAnsiTheme="minorHAnsi" w:cstheme="minorHAnsi"/>
          <w:b w:val="0"/>
          <w:sz w:val="16"/>
          <w:szCs w:val="16"/>
        </w:rPr>
        <w:t>ORDINANCE NO.  825</w:t>
      </w:r>
    </w:p>
    <w:p w14:paraId="58377914" w14:textId="77777777" w:rsidR="00530163" w:rsidRPr="00530163" w:rsidRDefault="00530163" w:rsidP="00530163">
      <w:pPr>
        <w:tabs>
          <w:tab w:val="left" w:pos="1035"/>
        </w:tabs>
        <w:rPr>
          <w:rFonts w:asciiTheme="minorHAnsi" w:hAnsiTheme="minorHAnsi" w:cstheme="minorHAnsi"/>
          <w:bCs/>
          <w:sz w:val="16"/>
          <w:szCs w:val="16"/>
        </w:rPr>
      </w:pPr>
      <w:r w:rsidRPr="00530163">
        <w:rPr>
          <w:rFonts w:asciiTheme="minorHAnsi" w:hAnsiTheme="minorHAnsi" w:cstheme="minorHAnsi"/>
          <w:sz w:val="16"/>
          <w:szCs w:val="16"/>
        </w:rPr>
        <w:t>AN ORDINANCE REPEALING ORDINANCE NO. 695 AND GRANTING TO INTERSTATE POWER AND LIGHT COMPANY, ITS SUCCESSORS AND ASSIGNS, A NON-EXCLUSIVE TWENTY-FIVE YEAR FRANCHISE TO ERECT, CONSTRUCT, RECONSTRUCT, MAINTAIN, AND OPERATE PLANT AND SYSTEMS FOR THE DISTRIBUTION OF NATURAL GAS IN THE CITY OF WEST BRANCH, IOWA AND TO SELL, DISTRIBUTE, AND SUPPLY NATURAL GAS TO SAID CITY AND ITS INHABITANTS, AND REQUIRING SAID COMPANY TO PAY A FRANCHISE FEE TO THE CITY.</w:t>
      </w:r>
    </w:p>
    <w:p w14:paraId="632CCABB" w14:textId="77777777" w:rsidR="00530163" w:rsidRPr="00530163" w:rsidRDefault="00530163" w:rsidP="00530163">
      <w:pPr>
        <w:keepNext/>
        <w:tabs>
          <w:tab w:val="left" w:pos="-720"/>
          <w:tab w:val="left" w:pos="0"/>
        </w:tabs>
        <w:suppressAutoHyphens/>
        <w:ind w:hanging="720"/>
        <w:rPr>
          <w:rFonts w:asciiTheme="minorHAnsi" w:hAnsiTheme="minorHAnsi" w:cstheme="minorHAnsi"/>
          <w:spacing w:val="-2"/>
          <w:sz w:val="16"/>
          <w:szCs w:val="16"/>
        </w:rPr>
      </w:pPr>
    </w:p>
    <w:p w14:paraId="486A594D" w14:textId="77777777" w:rsidR="00530163" w:rsidRPr="00530163" w:rsidRDefault="00530163" w:rsidP="00530163">
      <w:pPr>
        <w:tabs>
          <w:tab w:val="left" w:pos="-720"/>
          <w:tab w:val="left" w:pos="0"/>
        </w:tabs>
        <w:suppressAutoHyphens/>
        <w:ind w:hanging="720"/>
        <w:rPr>
          <w:rFonts w:asciiTheme="minorHAnsi" w:hAnsiTheme="minorHAnsi" w:cstheme="minorHAnsi"/>
          <w:spacing w:val="-2"/>
          <w:sz w:val="16"/>
          <w:szCs w:val="16"/>
        </w:rPr>
      </w:pPr>
      <w:r w:rsidRPr="00530163">
        <w:rPr>
          <w:rFonts w:asciiTheme="minorHAnsi" w:hAnsiTheme="minorHAnsi" w:cstheme="minorHAnsi"/>
          <w:spacing w:val="-2"/>
          <w:sz w:val="16"/>
          <w:szCs w:val="16"/>
        </w:rPr>
        <w:tab/>
        <w:t>BE IT ORDAINED BY THE City Council of the City of WEST BRANCH, CEDAR County, Iowa, hereinafter referred to as the “City”:</w:t>
      </w:r>
    </w:p>
    <w:p w14:paraId="32F0B1FF" w14:textId="77777777" w:rsidR="00530163" w:rsidRPr="00530163" w:rsidRDefault="00530163" w:rsidP="00530163">
      <w:pPr>
        <w:tabs>
          <w:tab w:val="left" w:pos="-720"/>
          <w:tab w:val="left" w:pos="0"/>
        </w:tabs>
        <w:suppressAutoHyphens/>
        <w:ind w:hanging="720"/>
        <w:rPr>
          <w:rFonts w:asciiTheme="minorHAnsi" w:hAnsiTheme="minorHAnsi" w:cstheme="minorHAnsi"/>
          <w:spacing w:val="-2"/>
          <w:sz w:val="16"/>
          <w:szCs w:val="16"/>
        </w:rPr>
      </w:pPr>
    </w:p>
    <w:p w14:paraId="56E94100" w14:textId="77777777" w:rsidR="00530163" w:rsidRPr="00530163" w:rsidRDefault="00530163" w:rsidP="00530163">
      <w:pPr>
        <w:tabs>
          <w:tab w:val="left" w:pos="-720"/>
          <w:tab w:val="left" w:pos="27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30960"/>
        </w:tabs>
        <w:rPr>
          <w:rFonts w:asciiTheme="minorHAnsi" w:hAnsiTheme="minorHAnsi" w:cstheme="minorHAnsi"/>
          <w:spacing w:val="-2"/>
          <w:sz w:val="16"/>
          <w:szCs w:val="16"/>
        </w:rPr>
      </w:pPr>
      <w:r w:rsidRPr="00530163">
        <w:rPr>
          <w:rFonts w:asciiTheme="minorHAnsi" w:hAnsiTheme="minorHAnsi" w:cstheme="minorHAnsi"/>
          <w:spacing w:val="-2"/>
          <w:sz w:val="16"/>
          <w:szCs w:val="16"/>
        </w:rPr>
        <w:t xml:space="preserve">Section 1.  There is hereby granted to Interstate Power and Light Company, hereinafter referred to as the "Company," its successors and assigns, the right, privilege and non-exclusive franchise for the term of twenty-five (25) years from and after the passage, adoption, approval and acceptance of this Ordinance, to lay down, maintain and operate the necessary pipes, mains and other conductors and appliances in, along and under the streets, avenues, alleys and public places in the City as now or hereafter constituted, for the purpose of distributing, supplying and selling gas to said City and the residents </w:t>
      </w:r>
      <w:r w:rsidRPr="00530163">
        <w:rPr>
          <w:rFonts w:asciiTheme="minorHAnsi" w:hAnsiTheme="minorHAnsi" w:cstheme="minorHAnsi"/>
          <w:spacing w:val="-2"/>
          <w:sz w:val="16"/>
          <w:szCs w:val="16"/>
        </w:rPr>
        <w:lastRenderedPageBreak/>
        <w:t xml:space="preserve">thereof and to persons and corporations beyond the limits thereof; also the right of eminent domain as provided in Section 364.2 of the Code of Iowa. The term "gas" as used in this franchise shall be construed to mean natural gas only. </w:t>
      </w:r>
    </w:p>
    <w:p w14:paraId="4D6F9423" w14:textId="77777777" w:rsidR="00530163" w:rsidRPr="00530163" w:rsidRDefault="00530163" w:rsidP="00530163">
      <w:pPr>
        <w:tabs>
          <w:tab w:val="left" w:pos="-720"/>
          <w:tab w:val="left" w:pos="27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30960"/>
        </w:tabs>
        <w:rPr>
          <w:rFonts w:asciiTheme="minorHAnsi" w:hAnsiTheme="minorHAnsi" w:cstheme="minorHAnsi"/>
          <w:spacing w:val="-2"/>
          <w:sz w:val="16"/>
          <w:szCs w:val="16"/>
        </w:rPr>
      </w:pPr>
    </w:p>
    <w:p w14:paraId="4C92D536" w14:textId="77777777" w:rsidR="00530163" w:rsidRPr="00530163" w:rsidRDefault="00530163" w:rsidP="00530163">
      <w:pPr>
        <w:contextualSpacing/>
        <w:rPr>
          <w:rFonts w:asciiTheme="minorHAnsi" w:hAnsiTheme="minorHAnsi" w:cstheme="minorHAnsi"/>
          <w:sz w:val="16"/>
          <w:szCs w:val="16"/>
        </w:rPr>
      </w:pPr>
      <w:r w:rsidRPr="00530163">
        <w:rPr>
          <w:rFonts w:asciiTheme="minorHAnsi" w:hAnsiTheme="minorHAnsi" w:cstheme="minorHAnsi"/>
          <w:sz w:val="16"/>
          <w:szCs w:val="16"/>
        </w:rPr>
        <w:t>This franchise is limited to natural gas service.  No other services shall be provided to the public by the Company hereunder.</w:t>
      </w:r>
    </w:p>
    <w:p w14:paraId="30CC8351" w14:textId="30D69504" w:rsidR="00530163" w:rsidRPr="00530163" w:rsidRDefault="00530163" w:rsidP="001C38AA">
      <w:pPr>
        <w:tabs>
          <w:tab w:val="left" w:pos="630"/>
        </w:tabs>
        <w:rPr>
          <w:rFonts w:asciiTheme="minorHAnsi" w:hAnsiTheme="minorHAnsi" w:cstheme="minorHAnsi"/>
          <w:sz w:val="16"/>
          <w:szCs w:val="16"/>
        </w:rPr>
      </w:pPr>
    </w:p>
    <w:p w14:paraId="1FB3B37F" w14:textId="77777777" w:rsidR="00530163" w:rsidRPr="00530163" w:rsidRDefault="00530163" w:rsidP="00530163">
      <w:pPr>
        <w:tabs>
          <w:tab w:val="left" w:pos="630"/>
        </w:tabs>
        <w:rPr>
          <w:rFonts w:asciiTheme="minorHAnsi" w:hAnsiTheme="minorHAnsi" w:cstheme="minorHAnsi"/>
          <w:sz w:val="16"/>
          <w:szCs w:val="16"/>
        </w:rPr>
      </w:pPr>
      <w:r w:rsidRPr="00530163">
        <w:rPr>
          <w:rFonts w:asciiTheme="minorHAnsi" w:hAnsiTheme="minorHAnsi" w:cstheme="minorHAnsi"/>
          <w:sz w:val="16"/>
          <w:szCs w:val="16"/>
        </w:rPr>
        <w:t>Section 13. This Ordinance sets forth and constitutes the entire agreement between the Company and the City with respect to the rights contained herein, and may not be supplemented, superseded, modified or otherwise amended without the approval and acceptance of the Company.  Notwithstanding the foregoing, in no event shall the City enact or maintain any ordinance or place any limitations, either operationally or through the assessment of fees, that create additional burdens upon the Company, or which delay utility operations.</w:t>
      </w:r>
    </w:p>
    <w:p w14:paraId="4BF9D9FD" w14:textId="77777777" w:rsidR="00530163" w:rsidRPr="00530163" w:rsidRDefault="00530163" w:rsidP="00530163">
      <w:pPr>
        <w:tabs>
          <w:tab w:val="left" w:pos="630"/>
        </w:tabs>
        <w:rPr>
          <w:rFonts w:asciiTheme="minorHAnsi" w:hAnsiTheme="minorHAnsi" w:cstheme="minorHAnsi"/>
          <w:sz w:val="16"/>
          <w:szCs w:val="16"/>
        </w:rPr>
      </w:pPr>
    </w:p>
    <w:p w14:paraId="4B2CAA5B" w14:textId="1FB87C9A" w:rsidR="00530163" w:rsidRPr="00530163" w:rsidRDefault="005178F2" w:rsidP="00530163">
      <w:pPr>
        <w:tabs>
          <w:tab w:val="left" w:pos="630"/>
        </w:tabs>
        <w:rPr>
          <w:rFonts w:asciiTheme="minorHAnsi" w:hAnsiTheme="minorHAnsi" w:cstheme="minorHAnsi"/>
          <w:sz w:val="16"/>
          <w:szCs w:val="16"/>
        </w:rPr>
      </w:pP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00530163" w:rsidRPr="00530163">
        <w:rPr>
          <w:rFonts w:asciiTheme="minorHAnsi" w:hAnsiTheme="minorHAnsi" w:cstheme="minorHAnsi"/>
          <w:sz w:val="16"/>
          <w:szCs w:val="16"/>
        </w:rPr>
        <w:t>Passed and adopted by the West Branch City Council on the 17th day of March, 2025.</w:t>
      </w:r>
    </w:p>
    <w:p w14:paraId="0B905109" w14:textId="77777777" w:rsidR="00530163" w:rsidRPr="00530163" w:rsidRDefault="00530163" w:rsidP="00530163">
      <w:pPr>
        <w:tabs>
          <w:tab w:val="left" w:pos="630"/>
        </w:tabs>
        <w:rPr>
          <w:rFonts w:asciiTheme="minorHAnsi" w:hAnsiTheme="minorHAnsi" w:cstheme="minorHAnsi"/>
          <w:sz w:val="16"/>
          <w:szCs w:val="16"/>
        </w:rPr>
      </w:pPr>
    </w:p>
    <w:p w14:paraId="3A816FEE" w14:textId="77777777" w:rsidR="00530163" w:rsidRPr="00530163" w:rsidRDefault="00530163" w:rsidP="00530163">
      <w:pPr>
        <w:tabs>
          <w:tab w:val="left" w:pos="630"/>
        </w:tabs>
        <w:rPr>
          <w:rFonts w:asciiTheme="minorHAnsi" w:hAnsiTheme="minorHAnsi" w:cstheme="minorHAnsi"/>
          <w:sz w:val="16"/>
          <w:szCs w:val="16"/>
        </w:rPr>
      </w:pPr>
      <w:r w:rsidRPr="00530163">
        <w:rPr>
          <w:rFonts w:asciiTheme="minorHAnsi" w:hAnsiTheme="minorHAnsi" w:cstheme="minorHAnsi"/>
          <w:sz w:val="16"/>
          <w:szCs w:val="16"/>
        </w:rPr>
        <w:t>First Reading:        March 3, 2025</w:t>
      </w:r>
    </w:p>
    <w:p w14:paraId="12AFD701" w14:textId="77777777" w:rsidR="00530163" w:rsidRPr="00530163" w:rsidRDefault="00530163" w:rsidP="00530163">
      <w:pPr>
        <w:tabs>
          <w:tab w:val="left" w:pos="630"/>
        </w:tabs>
        <w:rPr>
          <w:rFonts w:asciiTheme="minorHAnsi" w:hAnsiTheme="minorHAnsi" w:cstheme="minorHAnsi"/>
          <w:sz w:val="16"/>
          <w:szCs w:val="16"/>
        </w:rPr>
      </w:pPr>
      <w:r w:rsidRPr="00530163">
        <w:rPr>
          <w:rFonts w:asciiTheme="minorHAnsi" w:hAnsiTheme="minorHAnsi" w:cstheme="minorHAnsi"/>
          <w:sz w:val="16"/>
          <w:szCs w:val="16"/>
        </w:rPr>
        <w:t>Second Reading:   March 17, 2025</w:t>
      </w:r>
    </w:p>
    <w:p w14:paraId="7ED7F729" w14:textId="77777777" w:rsidR="00530163" w:rsidRPr="00530163" w:rsidRDefault="00530163" w:rsidP="00530163">
      <w:pPr>
        <w:tabs>
          <w:tab w:val="left" w:pos="630"/>
        </w:tabs>
        <w:rPr>
          <w:rFonts w:asciiTheme="minorHAnsi" w:hAnsiTheme="minorHAnsi" w:cstheme="minorHAnsi"/>
          <w:sz w:val="16"/>
          <w:szCs w:val="16"/>
        </w:rPr>
      </w:pPr>
      <w:r w:rsidRPr="00530163">
        <w:rPr>
          <w:rFonts w:asciiTheme="minorHAnsi" w:hAnsiTheme="minorHAnsi" w:cstheme="minorHAnsi"/>
          <w:sz w:val="16"/>
          <w:szCs w:val="16"/>
        </w:rPr>
        <w:t>Third Reading:      March 17, 2025</w:t>
      </w:r>
    </w:p>
    <w:p w14:paraId="3E31C9C5" w14:textId="4313CB27" w:rsidR="00530163" w:rsidRPr="00530163" w:rsidRDefault="005178F2" w:rsidP="00530163">
      <w:pPr>
        <w:tabs>
          <w:tab w:val="left" w:pos="630"/>
        </w:tabs>
        <w:rPr>
          <w:rFonts w:asciiTheme="minorHAnsi" w:hAnsiTheme="minorHAnsi" w:cstheme="minorHAnsi"/>
          <w:sz w:val="16"/>
          <w:szCs w:val="16"/>
        </w:rPr>
      </w:pP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t xml:space="preserve">             __________________________</w:t>
      </w:r>
    </w:p>
    <w:p w14:paraId="4F2291F5" w14:textId="64337BF9" w:rsidR="00530163" w:rsidRPr="00530163" w:rsidRDefault="00530163" w:rsidP="00530163">
      <w:pPr>
        <w:tabs>
          <w:tab w:val="left" w:pos="630"/>
        </w:tabs>
        <w:rPr>
          <w:rFonts w:asciiTheme="minorHAnsi" w:hAnsiTheme="minorHAnsi" w:cstheme="minorHAnsi"/>
          <w:sz w:val="16"/>
          <w:szCs w:val="16"/>
        </w:rPr>
      </w:pPr>
      <w:r w:rsidRPr="00530163">
        <w:rPr>
          <w:rFonts w:asciiTheme="minorHAnsi" w:hAnsiTheme="minorHAnsi" w:cstheme="minorHAnsi"/>
          <w:sz w:val="16"/>
          <w:szCs w:val="16"/>
        </w:rPr>
        <w:tab/>
      </w:r>
      <w:r w:rsidRPr="00530163">
        <w:rPr>
          <w:rFonts w:asciiTheme="minorHAnsi" w:hAnsiTheme="minorHAnsi" w:cstheme="minorHAnsi"/>
          <w:sz w:val="16"/>
          <w:szCs w:val="16"/>
        </w:rPr>
        <w:tab/>
      </w:r>
      <w:r w:rsidR="005178F2">
        <w:rPr>
          <w:rFonts w:asciiTheme="minorHAnsi" w:hAnsiTheme="minorHAnsi" w:cstheme="minorHAnsi"/>
          <w:sz w:val="16"/>
          <w:szCs w:val="16"/>
        </w:rPr>
        <w:tab/>
      </w:r>
      <w:r w:rsidR="005178F2">
        <w:rPr>
          <w:rFonts w:asciiTheme="minorHAnsi" w:hAnsiTheme="minorHAnsi" w:cstheme="minorHAnsi"/>
          <w:sz w:val="16"/>
          <w:szCs w:val="16"/>
        </w:rPr>
        <w:tab/>
      </w:r>
      <w:r w:rsidR="005178F2">
        <w:rPr>
          <w:rFonts w:asciiTheme="minorHAnsi" w:hAnsiTheme="minorHAnsi" w:cstheme="minorHAnsi"/>
          <w:sz w:val="16"/>
          <w:szCs w:val="16"/>
        </w:rPr>
        <w:tab/>
      </w:r>
      <w:r w:rsidRPr="00530163">
        <w:rPr>
          <w:rFonts w:asciiTheme="minorHAnsi" w:hAnsiTheme="minorHAnsi" w:cstheme="minorHAnsi"/>
          <w:sz w:val="16"/>
          <w:szCs w:val="16"/>
        </w:rPr>
        <w:tab/>
        <w:t xml:space="preserve">               Tom Dean, Mayor Pro Tem</w:t>
      </w:r>
    </w:p>
    <w:p w14:paraId="7C46318D" w14:textId="77777777" w:rsidR="00530163" w:rsidRPr="00530163" w:rsidRDefault="00530163" w:rsidP="00530163">
      <w:pPr>
        <w:tabs>
          <w:tab w:val="left" w:pos="630"/>
        </w:tabs>
        <w:rPr>
          <w:rFonts w:asciiTheme="minorHAnsi" w:hAnsiTheme="minorHAnsi" w:cstheme="minorHAnsi"/>
          <w:sz w:val="16"/>
          <w:szCs w:val="16"/>
        </w:rPr>
      </w:pPr>
      <w:r w:rsidRPr="00530163">
        <w:rPr>
          <w:rFonts w:asciiTheme="minorHAnsi" w:hAnsiTheme="minorHAnsi" w:cstheme="minorHAnsi"/>
          <w:sz w:val="16"/>
          <w:szCs w:val="16"/>
        </w:rPr>
        <w:tab/>
      </w:r>
      <w:r w:rsidRPr="00530163">
        <w:rPr>
          <w:rFonts w:asciiTheme="minorHAnsi" w:hAnsiTheme="minorHAnsi" w:cstheme="minorHAnsi"/>
          <w:sz w:val="16"/>
          <w:szCs w:val="16"/>
        </w:rPr>
        <w:tab/>
      </w:r>
    </w:p>
    <w:p w14:paraId="7BAFBD8C" w14:textId="75A9F481" w:rsidR="00530163" w:rsidRPr="00530163" w:rsidRDefault="00530163" w:rsidP="00530163">
      <w:pPr>
        <w:tabs>
          <w:tab w:val="left" w:pos="630"/>
        </w:tabs>
        <w:rPr>
          <w:rFonts w:asciiTheme="minorHAnsi" w:hAnsiTheme="minorHAnsi" w:cstheme="minorHAnsi"/>
          <w:sz w:val="16"/>
          <w:szCs w:val="16"/>
        </w:rPr>
      </w:pPr>
      <w:r w:rsidRPr="00530163">
        <w:rPr>
          <w:rFonts w:asciiTheme="minorHAnsi" w:hAnsiTheme="minorHAnsi" w:cstheme="minorHAnsi"/>
          <w:sz w:val="16"/>
          <w:szCs w:val="16"/>
        </w:rPr>
        <w:t>ATTEST:</w:t>
      </w:r>
      <w:r w:rsidRPr="00530163">
        <w:rPr>
          <w:rFonts w:asciiTheme="minorHAnsi" w:hAnsiTheme="minorHAnsi" w:cstheme="minorHAnsi"/>
          <w:sz w:val="16"/>
          <w:szCs w:val="16"/>
        </w:rPr>
        <w:tab/>
      </w:r>
    </w:p>
    <w:p w14:paraId="20078F4F" w14:textId="5BFBCCB4" w:rsidR="00530163" w:rsidRPr="00530163" w:rsidRDefault="005178F2" w:rsidP="00530163">
      <w:pPr>
        <w:tabs>
          <w:tab w:val="left" w:pos="630"/>
        </w:tabs>
        <w:rPr>
          <w:rFonts w:asciiTheme="minorHAnsi" w:hAnsiTheme="minorHAnsi" w:cstheme="minorHAnsi"/>
          <w:sz w:val="16"/>
          <w:szCs w:val="16"/>
        </w:rPr>
      </w:pPr>
      <w:r>
        <w:rPr>
          <w:rFonts w:asciiTheme="minorHAnsi" w:hAnsiTheme="minorHAnsi" w:cstheme="minorHAnsi"/>
          <w:sz w:val="16"/>
          <w:szCs w:val="16"/>
        </w:rPr>
        <w:t>___________________</w:t>
      </w:r>
      <w:r w:rsidR="00530163" w:rsidRPr="00530163">
        <w:rPr>
          <w:rFonts w:asciiTheme="minorHAnsi" w:hAnsiTheme="minorHAnsi" w:cstheme="minorHAnsi"/>
          <w:sz w:val="16"/>
          <w:szCs w:val="16"/>
        </w:rPr>
        <w:tab/>
      </w:r>
    </w:p>
    <w:p w14:paraId="331F8515" w14:textId="5D118F75" w:rsidR="00530163" w:rsidRPr="00530163" w:rsidRDefault="00530163" w:rsidP="00530163">
      <w:pPr>
        <w:tabs>
          <w:tab w:val="left" w:pos="630"/>
        </w:tabs>
        <w:rPr>
          <w:rFonts w:asciiTheme="minorHAnsi" w:hAnsiTheme="minorHAnsi" w:cstheme="minorHAnsi"/>
          <w:sz w:val="16"/>
          <w:szCs w:val="16"/>
        </w:rPr>
      </w:pPr>
      <w:r w:rsidRPr="00530163">
        <w:rPr>
          <w:rFonts w:asciiTheme="minorHAnsi" w:hAnsiTheme="minorHAnsi" w:cstheme="minorHAnsi"/>
          <w:sz w:val="16"/>
          <w:szCs w:val="16"/>
        </w:rPr>
        <w:t>Leslie Brick, City Clerk</w:t>
      </w:r>
      <w:r w:rsidRPr="00530163">
        <w:rPr>
          <w:rFonts w:asciiTheme="minorHAnsi" w:hAnsiTheme="minorHAnsi" w:cstheme="minorHAnsi"/>
          <w:sz w:val="16"/>
          <w:szCs w:val="16"/>
        </w:rPr>
        <w:tab/>
      </w:r>
    </w:p>
    <w:p w14:paraId="733A62F4" w14:textId="21F31FE8" w:rsidR="00530163" w:rsidRPr="00530163" w:rsidRDefault="00530163" w:rsidP="001C38AA">
      <w:pPr>
        <w:tabs>
          <w:tab w:val="left" w:pos="630"/>
        </w:tabs>
        <w:rPr>
          <w:rFonts w:asciiTheme="minorHAnsi" w:hAnsiTheme="minorHAnsi" w:cstheme="minorHAnsi"/>
          <w:sz w:val="16"/>
          <w:szCs w:val="16"/>
        </w:rPr>
      </w:pPr>
    </w:p>
    <w:p w14:paraId="6979A70C" w14:textId="4AEE120E" w:rsidR="001C38AA" w:rsidRPr="00DD6BF9" w:rsidRDefault="001C38AA" w:rsidP="001C38AA">
      <w:pPr>
        <w:tabs>
          <w:tab w:val="left" w:pos="630"/>
        </w:tabs>
        <w:rPr>
          <w:sz w:val="22"/>
          <w:szCs w:val="22"/>
        </w:rPr>
      </w:pPr>
      <w:r w:rsidRPr="00DD6BF9">
        <w:rPr>
          <w:sz w:val="22"/>
          <w:szCs w:val="22"/>
        </w:rPr>
        <w:t xml:space="preserve">Motion by </w:t>
      </w:r>
      <w:r w:rsidR="00DD6BF9" w:rsidRPr="00DD6BF9">
        <w:rPr>
          <w:sz w:val="22"/>
          <w:szCs w:val="22"/>
        </w:rPr>
        <w:t>Sexton</w:t>
      </w:r>
      <w:r w:rsidRPr="00DD6BF9">
        <w:rPr>
          <w:sz w:val="22"/>
          <w:szCs w:val="22"/>
        </w:rPr>
        <w:t xml:space="preserve">, second by Miller to approve the third reading of Ordinance 825.  AYES: </w:t>
      </w:r>
      <w:r w:rsidR="00DD6BF9" w:rsidRPr="00DD6BF9">
        <w:rPr>
          <w:sz w:val="22"/>
          <w:szCs w:val="22"/>
        </w:rPr>
        <w:t>Sexton</w:t>
      </w:r>
      <w:r w:rsidRPr="00DD6BF9">
        <w:rPr>
          <w:sz w:val="22"/>
          <w:szCs w:val="22"/>
        </w:rPr>
        <w:t xml:space="preserve">, Miller, </w:t>
      </w:r>
      <w:r w:rsidR="00DD6BF9" w:rsidRPr="00DD6BF9">
        <w:rPr>
          <w:sz w:val="22"/>
          <w:szCs w:val="22"/>
        </w:rPr>
        <w:t>Dean, Stoolman, Horihan</w:t>
      </w:r>
      <w:r w:rsidRPr="00DD6BF9">
        <w:rPr>
          <w:sz w:val="22"/>
          <w:szCs w:val="22"/>
        </w:rPr>
        <w:t>. NAYS: None. Motion carried.</w:t>
      </w:r>
    </w:p>
    <w:p w14:paraId="109E7CFA" w14:textId="629BA1B2" w:rsidR="007834AA" w:rsidRDefault="007834AA" w:rsidP="007834AA">
      <w:pPr>
        <w:tabs>
          <w:tab w:val="left" w:pos="630"/>
        </w:tabs>
        <w:rPr>
          <w:sz w:val="22"/>
          <w:szCs w:val="22"/>
          <w:u w:val="single"/>
        </w:rPr>
      </w:pPr>
    </w:p>
    <w:p w14:paraId="691D64F9" w14:textId="6617C8CE" w:rsidR="002541A6" w:rsidRDefault="002541A6" w:rsidP="002541A6">
      <w:pPr>
        <w:tabs>
          <w:tab w:val="left" w:pos="630"/>
        </w:tabs>
        <w:rPr>
          <w:sz w:val="22"/>
          <w:szCs w:val="22"/>
          <w:u w:val="single"/>
        </w:rPr>
      </w:pPr>
      <w:r w:rsidRPr="002541A6">
        <w:rPr>
          <w:sz w:val="22"/>
          <w:szCs w:val="22"/>
          <w:u w:val="single"/>
        </w:rPr>
        <w:t>Resolution 2025-28 - Approving Pay Estimate Number 7 in the amount of $79,311.39 to Midwest Underground Contractors Inc. for the Phase 2 Eastside Water Main Replacement Project. / Move to action.</w:t>
      </w:r>
    </w:p>
    <w:p w14:paraId="62B4B96A" w14:textId="785DFE74" w:rsidR="00A75200" w:rsidRDefault="00A75200" w:rsidP="002541A6">
      <w:pPr>
        <w:tabs>
          <w:tab w:val="left" w:pos="630"/>
        </w:tabs>
        <w:rPr>
          <w:sz w:val="22"/>
          <w:szCs w:val="22"/>
        </w:rPr>
      </w:pPr>
      <w:r>
        <w:rPr>
          <w:sz w:val="22"/>
          <w:szCs w:val="22"/>
        </w:rPr>
        <w:t>Eric Gould of Veenstra &amp; Kimm that the contractor will be coming back in the spring to address settling and seeding issues from over the winter.  Upon completion of that, the city will then accept the final pay estimate and release the retainage on the project.</w:t>
      </w:r>
    </w:p>
    <w:p w14:paraId="14DE9AED" w14:textId="14B44481" w:rsidR="002541A6" w:rsidRPr="00937FAC" w:rsidRDefault="002541A6" w:rsidP="002541A6">
      <w:pPr>
        <w:tabs>
          <w:tab w:val="left" w:pos="630"/>
        </w:tabs>
        <w:rPr>
          <w:sz w:val="22"/>
          <w:szCs w:val="22"/>
        </w:rPr>
      </w:pPr>
      <w:r w:rsidRPr="00DD6BF9">
        <w:rPr>
          <w:sz w:val="22"/>
          <w:szCs w:val="22"/>
        </w:rPr>
        <w:t xml:space="preserve">Motion by Sexton, second by </w:t>
      </w:r>
      <w:r w:rsidR="00DD6BF9" w:rsidRPr="00DD6BF9">
        <w:rPr>
          <w:sz w:val="22"/>
          <w:szCs w:val="22"/>
        </w:rPr>
        <w:t>Miller</w:t>
      </w:r>
      <w:r w:rsidRPr="00DD6BF9">
        <w:rPr>
          <w:sz w:val="22"/>
          <w:szCs w:val="22"/>
        </w:rPr>
        <w:t xml:space="preserve"> to approve Resolution 2025-28.  AYES: Sexton, Miller</w:t>
      </w:r>
      <w:r w:rsidR="00DD6BF9" w:rsidRPr="00DD6BF9">
        <w:rPr>
          <w:sz w:val="22"/>
          <w:szCs w:val="22"/>
        </w:rPr>
        <w:t>, Stoolman, Horihan, Dean</w:t>
      </w:r>
      <w:r w:rsidRPr="00DD6BF9">
        <w:rPr>
          <w:sz w:val="22"/>
          <w:szCs w:val="22"/>
        </w:rPr>
        <w:t>. NAYS: None. Motion carried.</w:t>
      </w:r>
    </w:p>
    <w:p w14:paraId="397F6639" w14:textId="67816069" w:rsidR="002541A6" w:rsidRDefault="002541A6" w:rsidP="002541A6">
      <w:pPr>
        <w:tabs>
          <w:tab w:val="left" w:pos="630"/>
        </w:tabs>
        <w:rPr>
          <w:sz w:val="22"/>
          <w:szCs w:val="22"/>
          <w:u w:val="single"/>
        </w:rPr>
      </w:pPr>
    </w:p>
    <w:p w14:paraId="27B7838B" w14:textId="07164F81" w:rsidR="002541A6" w:rsidRDefault="002541A6" w:rsidP="002541A6">
      <w:pPr>
        <w:tabs>
          <w:tab w:val="left" w:pos="630"/>
        </w:tabs>
        <w:rPr>
          <w:sz w:val="22"/>
          <w:szCs w:val="22"/>
          <w:u w:val="single"/>
        </w:rPr>
      </w:pPr>
      <w:r>
        <w:rPr>
          <w:sz w:val="22"/>
          <w:szCs w:val="22"/>
          <w:u w:val="single"/>
        </w:rPr>
        <w:t>R</w:t>
      </w:r>
      <w:r w:rsidRPr="002541A6">
        <w:rPr>
          <w:sz w:val="22"/>
          <w:szCs w:val="22"/>
          <w:u w:val="single"/>
        </w:rPr>
        <w:t>esolution 2025-29 - Accepting the public improvements constructed in association with the Phase 2 Eastside Water Main Replacement Project. / Move to action.</w:t>
      </w:r>
    </w:p>
    <w:p w14:paraId="3AEA41ED" w14:textId="3F5101EA" w:rsidR="002541A6" w:rsidRPr="00937FAC" w:rsidRDefault="002541A6" w:rsidP="002541A6">
      <w:pPr>
        <w:tabs>
          <w:tab w:val="left" w:pos="630"/>
        </w:tabs>
        <w:rPr>
          <w:sz w:val="22"/>
          <w:szCs w:val="22"/>
        </w:rPr>
      </w:pPr>
      <w:r w:rsidRPr="00DD6BF9">
        <w:rPr>
          <w:sz w:val="22"/>
          <w:szCs w:val="22"/>
        </w:rPr>
        <w:t xml:space="preserve">Motion by </w:t>
      </w:r>
      <w:r w:rsidR="00DD6BF9" w:rsidRPr="00DD6BF9">
        <w:rPr>
          <w:sz w:val="22"/>
          <w:szCs w:val="22"/>
        </w:rPr>
        <w:t>Miller</w:t>
      </w:r>
      <w:r w:rsidRPr="00DD6BF9">
        <w:rPr>
          <w:sz w:val="22"/>
          <w:szCs w:val="22"/>
        </w:rPr>
        <w:t xml:space="preserve">, second by </w:t>
      </w:r>
      <w:r w:rsidR="00DD6BF9" w:rsidRPr="00DD6BF9">
        <w:rPr>
          <w:sz w:val="22"/>
          <w:szCs w:val="22"/>
        </w:rPr>
        <w:t>Dean</w:t>
      </w:r>
      <w:r w:rsidRPr="00DD6BF9">
        <w:rPr>
          <w:sz w:val="22"/>
          <w:szCs w:val="22"/>
        </w:rPr>
        <w:t xml:space="preserve"> to approve Resolution 2025-29.  AYES: Miller</w:t>
      </w:r>
      <w:r w:rsidR="00DD6BF9" w:rsidRPr="00DD6BF9">
        <w:rPr>
          <w:sz w:val="22"/>
          <w:szCs w:val="22"/>
        </w:rPr>
        <w:t>, Dean, Stoolman, Horihan, Sexton.</w:t>
      </w:r>
      <w:r w:rsidRPr="00DD6BF9">
        <w:rPr>
          <w:sz w:val="22"/>
          <w:szCs w:val="22"/>
        </w:rPr>
        <w:t xml:space="preserve"> NAYS: None. Motion carried.</w:t>
      </w:r>
    </w:p>
    <w:p w14:paraId="7DF4B365" w14:textId="2F9317FD" w:rsidR="002541A6" w:rsidRDefault="002541A6" w:rsidP="002541A6">
      <w:pPr>
        <w:tabs>
          <w:tab w:val="left" w:pos="630"/>
        </w:tabs>
        <w:rPr>
          <w:sz w:val="22"/>
          <w:szCs w:val="22"/>
          <w:u w:val="single"/>
        </w:rPr>
      </w:pPr>
    </w:p>
    <w:p w14:paraId="463E323A" w14:textId="08AF542B" w:rsidR="002541A6" w:rsidRPr="007436CF" w:rsidRDefault="002541A6" w:rsidP="002541A6">
      <w:pPr>
        <w:tabs>
          <w:tab w:val="left" w:pos="630"/>
        </w:tabs>
        <w:rPr>
          <w:sz w:val="22"/>
          <w:szCs w:val="22"/>
          <w:u w:val="single"/>
        </w:rPr>
      </w:pPr>
      <w:r w:rsidRPr="007436CF">
        <w:rPr>
          <w:sz w:val="22"/>
          <w:szCs w:val="22"/>
          <w:u w:val="single"/>
        </w:rPr>
        <w:t>Resolution 2025-30 – Amending the West Branch Employee Handbook (Amendment #4). / Move to action.</w:t>
      </w:r>
    </w:p>
    <w:p w14:paraId="5671EC75" w14:textId="02D5F698" w:rsidR="00DD6BF9" w:rsidRPr="007436CF" w:rsidRDefault="00C57FE0" w:rsidP="002541A6">
      <w:pPr>
        <w:tabs>
          <w:tab w:val="left" w:pos="630"/>
        </w:tabs>
        <w:rPr>
          <w:sz w:val="22"/>
          <w:szCs w:val="22"/>
        </w:rPr>
      </w:pPr>
      <w:r w:rsidRPr="007436CF">
        <w:rPr>
          <w:sz w:val="22"/>
          <w:szCs w:val="22"/>
        </w:rPr>
        <w:t>Stoolman</w:t>
      </w:r>
      <w:r w:rsidR="007436CF" w:rsidRPr="007436CF">
        <w:rPr>
          <w:sz w:val="22"/>
          <w:szCs w:val="22"/>
        </w:rPr>
        <w:t xml:space="preserve"> stated that she had no issue with the City observing Juneteenth as a new holiday, but didn’t feel that employees needed an “extra” day off</w:t>
      </w:r>
      <w:r w:rsidR="007436CF">
        <w:rPr>
          <w:sz w:val="22"/>
          <w:szCs w:val="22"/>
        </w:rPr>
        <w:t xml:space="preserve">, </w:t>
      </w:r>
      <w:r w:rsidR="007436CF" w:rsidRPr="007436CF">
        <w:rPr>
          <w:sz w:val="22"/>
          <w:szCs w:val="22"/>
        </w:rPr>
        <w:t>Sexton agreed with her.  Miller suggested that in lieu of Juneteenth, that employee’s “give-up” another pre-determined City holiday. Dean suggested tabling the item for more discussion and have the employees give their input.  Kofoed expressed his opinion on the importance of the proposed holiday and resigned to let the Council make the final decision on what day the employee “gives up”.  Stoolman stated that employees get the day after Thanksgiving (Friday) off and it is not a “federal” holiday, so that day should be sacrificed in lieu of Juneteenth.  Sexton made a motion to amend Resolution 2025-30 to add Juneteenth to the list of City holidays and remove the day after Thanksgiving (Friday).</w:t>
      </w:r>
    </w:p>
    <w:p w14:paraId="47EFF40B" w14:textId="03A0B150" w:rsidR="002541A6" w:rsidRPr="00937FAC" w:rsidRDefault="002541A6" w:rsidP="002541A6">
      <w:pPr>
        <w:tabs>
          <w:tab w:val="left" w:pos="630"/>
        </w:tabs>
        <w:rPr>
          <w:sz w:val="22"/>
          <w:szCs w:val="22"/>
        </w:rPr>
      </w:pPr>
      <w:r w:rsidRPr="007436CF">
        <w:rPr>
          <w:sz w:val="22"/>
          <w:szCs w:val="22"/>
        </w:rPr>
        <w:t xml:space="preserve">Motion by Sexton, second by </w:t>
      </w:r>
      <w:r w:rsidR="007436CF" w:rsidRPr="007436CF">
        <w:rPr>
          <w:sz w:val="22"/>
          <w:szCs w:val="22"/>
        </w:rPr>
        <w:t>Stoolman</w:t>
      </w:r>
      <w:r w:rsidRPr="007436CF">
        <w:rPr>
          <w:sz w:val="22"/>
          <w:szCs w:val="22"/>
        </w:rPr>
        <w:t xml:space="preserve"> to approve </w:t>
      </w:r>
      <w:r w:rsidR="007436CF" w:rsidRPr="007436CF">
        <w:rPr>
          <w:sz w:val="22"/>
          <w:szCs w:val="22"/>
        </w:rPr>
        <w:t xml:space="preserve">(the revised) </w:t>
      </w:r>
      <w:r w:rsidRPr="007436CF">
        <w:rPr>
          <w:sz w:val="22"/>
          <w:szCs w:val="22"/>
        </w:rPr>
        <w:t xml:space="preserve">Resolution 2025-30.  AYES: Sexton, </w:t>
      </w:r>
      <w:r w:rsidR="007436CF" w:rsidRPr="007436CF">
        <w:rPr>
          <w:sz w:val="22"/>
          <w:szCs w:val="22"/>
        </w:rPr>
        <w:t xml:space="preserve">Stoolman, </w:t>
      </w:r>
      <w:r w:rsidRPr="007436CF">
        <w:rPr>
          <w:sz w:val="22"/>
          <w:szCs w:val="22"/>
        </w:rPr>
        <w:t xml:space="preserve">Dean. NAYS: </w:t>
      </w:r>
      <w:r w:rsidR="007436CF" w:rsidRPr="007436CF">
        <w:rPr>
          <w:sz w:val="22"/>
          <w:szCs w:val="22"/>
        </w:rPr>
        <w:t>Miller and Horihan</w:t>
      </w:r>
      <w:r w:rsidRPr="007436CF">
        <w:rPr>
          <w:sz w:val="22"/>
          <w:szCs w:val="22"/>
        </w:rPr>
        <w:t>. Motion carried.</w:t>
      </w:r>
    </w:p>
    <w:p w14:paraId="493CBCBA" w14:textId="3A2113DF" w:rsidR="002541A6" w:rsidRDefault="002541A6" w:rsidP="002541A6">
      <w:pPr>
        <w:tabs>
          <w:tab w:val="left" w:pos="630"/>
        </w:tabs>
        <w:rPr>
          <w:sz w:val="22"/>
          <w:szCs w:val="22"/>
          <w:u w:val="single"/>
        </w:rPr>
      </w:pPr>
    </w:p>
    <w:p w14:paraId="5B19C6E4" w14:textId="6BA2642D" w:rsidR="002541A6" w:rsidRDefault="002541A6" w:rsidP="002541A6">
      <w:pPr>
        <w:tabs>
          <w:tab w:val="left" w:pos="630"/>
        </w:tabs>
        <w:rPr>
          <w:sz w:val="22"/>
          <w:szCs w:val="22"/>
          <w:u w:val="single"/>
        </w:rPr>
      </w:pPr>
      <w:r w:rsidRPr="002541A6">
        <w:rPr>
          <w:sz w:val="22"/>
          <w:szCs w:val="22"/>
          <w:u w:val="single"/>
        </w:rPr>
        <w:t xml:space="preserve">Resolution 2025-31 – Authorizing early partial redemption of General Obligation Corporate Purpose Bonds, Series 2016A. / Move to action. </w:t>
      </w:r>
    </w:p>
    <w:p w14:paraId="608643C4" w14:textId="045EF3E4" w:rsidR="00A75200" w:rsidRDefault="00A75200" w:rsidP="002541A6">
      <w:pPr>
        <w:tabs>
          <w:tab w:val="left" w:pos="630"/>
        </w:tabs>
        <w:rPr>
          <w:sz w:val="22"/>
          <w:szCs w:val="22"/>
        </w:rPr>
      </w:pPr>
      <w:r>
        <w:rPr>
          <w:sz w:val="22"/>
          <w:szCs w:val="22"/>
        </w:rPr>
        <w:t>Van Auken explained that the city requested an additional $150,000 in TIF for FY24 that was to be used for an inte</w:t>
      </w:r>
      <w:r w:rsidR="00E33756">
        <w:rPr>
          <w:sz w:val="22"/>
          <w:szCs w:val="22"/>
        </w:rPr>
        <w:t>rfund</w:t>
      </w:r>
      <w:r>
        <w:rPr>
          <w:sz w:val="22"/>
          <w:szCs w:val="22"/>
        </w:rPr>
        <w:t xml:space="preserve"> loan.  Van Auken found out after the fact, that an interfund loan was not needed.  In speaking with the City’s financial advisor, it was decided that the city could use those funds to pay down TIF debt rather than return it to the County.  </w:t>
      </w:r>
    </w:p>
    <w:p w14:paraId="5B7226C2" w14:textId="48F7ABCA" w:rsidR="002541A6" w:rsidRPr="00937FAC" w:rsidRDefault="002541A6" w:rsidP="002541A6">
      <w:pPr>
        <w:tabs>
          <w:tab w:val="left" w:pos="630"/>
        </w:tabs>
        <w:rPr>
          <w:sz w:val="22"/>
          <w:szCs w:val="22"/>
        </w:rPr>
      </w:pPr>
      <w:r w:rsidRPr="0041627D">
        <w:rPr>
          <w:sz w:val="22"/>
          <w:szCs w:val="22"/>
        </w:rPr>
        <w:t xml:space="preserve">Motion by </w:t>
      </w:r>
      <w:r w:rsidR="0041627D" w:rsidRPr="0041627D">
        <w:rPr>
          <w:sz w:val="22"/>
          <w:szCs w:val="22"/>
        </w:rPr>
        <w:t>Miller</w:t>
      </w:r>
      <w:r w:rsidRPr="0041627D">
        <w:rPr>
          <w:sz w:val="22"/>
          <w:szCs w:val="22"/>
        </w:rPr>
        <w:t xml:space="preserve">, second by </w:t>
      </w:r>
      <w:r w:rsidR="0041627D" w:rsidRPr="0041627D">
        <w:rPr>
          <w:sz w:val="22"/>
          <w:szCs w:val="22"/>
        </w:rPr>
        <w:t>Sexton</w:t>
      </w:r>
      <w:r w:rsidRPr="0041627D">
        <w:rPr>
          <w:sz w:val="22"/>
          <w:szCs w:val="22"/>
        </w:rPr>
        <w:t xml:space="preserve"> to approve Resolution 2025-31.  AYES: </w:t>
      </w:r>
      <w:r w:rsidR="0041627D" w:rsidRPr="0041627D">
        <w:rPr>
          <w:sz w:val="22"/>
          <w:szCs w:val="22"/>
        </w:rPr>
        <w:t xml:space="preserve">Miller, </w:t>
      </w:r>
      <w:r w:rsidRPr="0041627D">
        <w:rPr>
          <w:sz w:val="22"/>
          <w:szCs w:val="22"/>
        </w:rPr>
        <w:t>Sexton,</w:t>
      </w:r>
      <w:r w:rsidR="0041627D" w:rsidRPr="0041627D">
        <w:rPr>
          <w:sz w:val="22"/>
          <w:szCs w:val="22"/>
        </w:rPr>
        <w:t xml:space="preserve"> Stoolman, Dean, Horihan</w:t>
      </w:r>
      <w:r w:rsidRPr="0041627D">
        <w:rPr>
          <w:sz w:val="22"/>
          <w:szCs w:val="22"/>
        </w:rPr>
        <w:t>. NAYS: None. Motion carried.</w:t>
      </w:r>
    </w:p>
    <w:p w14:paraId="4FEA0284" w14:textId="5F6F58A5" w:rsidR="002541A6" w:rsidRDefault="002541A6" w:rsidP="002541A6">
      <w:pPr>
        <w:tabs>
          <w:tab w:val="left" w:pos="630"/>
        </w:tabs>
        <w:rPr>
          <w:sz w:val="22"/>
          <w:szCs w:val="22"/>
          <w:u w:val="single"/>
        </w:rPr>
      </w:pPr>
    </w:p>
    <w:p w14:paraId="06F00148" w14:textId="2353FB4A" w:rsidR="002541A6" w:rsidRDefault="002541A6" w:rsidP="002541A6">
      <w:pPr>
        <w:tabs>
          <w:tab w:val="left" w:pos="630"/>
        </w:tabs>
        <w:rPr>
          <w:sz w:val="22"/>
          <w:szCs w:val="22"/>
          <w:u w:val="single"/>
        </w:rPr>
      </w:pPr>
      <w:r w:rsidRPr="002541A6">
        <w:rPr>
          <w:sz w:val="22"/>
          <w:szCs w:val="22"/>
          <w:u w:val="single"/>
        </w:rPr>
        <w:lastRenderedPageBreak/>
        <w:t>Resolution 2025-32 - Resolution authorizing partial early redemption of Taxable General Obligation Urban Renewal Bonds, Series 2016B. / Move to action.</w:t>
      </w:r>
    </w:p>
    <w:p w14:paraId="211A6CDA" w14:textId="41235E9C" w:rsidR="00C57FE0" w:rsidRDefault="00C57FE0" w:rsidP="002541A6">
      <w:pPr>
        <w:tabs>
          <w:tab w:val="left" w:pos="630"/>
        </w:tabs>
        <w:rPr>
          <w:sz w:val="22"/>
          <w:szCs w:val="22"/>
        </w:rPr>
      </w:pPr>
      <w:r>
        <w:rPr>
          <w:sz w:val="22"/>
          <w:szCs w:val="22"/>
        </w:rPr>
        <w:t>Van Auken stated that an additional $55,000 payment (from the excess TIF funds) will pay off this bond one year early than planned.</w:t>
      </w:r>
    </w:p>
    <w:p w14:paraId="4545B55F" w14:textId="50D1F114" w:rsidR="002541A6" w:rsidRPr="00937FAC" w:rsidRDefault="002541A6" w:rsidP="002541A6">
      <w:pPr>
        <w:tabs>
          <w:tab w:val="left" w:pos="630"/>
        </w:tabs>
        <w:rPr>
          <w:sz w:val="22"/>
          <w:szCs w:val="22"/>
        </w:rPr>
      </w:pPr>
      <w:r w:rsidRPr="0041627D">
        <w:rPr>
          <w:sz w:val="22"/>
          <w:szCs w:val="22"/>
        </w:rPr>
        <w:t xml:space="preserve">Motion by Sexton, second by </w:t>
      </w:r>
      <w:r w:rsidR="0041627D" w:rsidRPr="0041627D">
        <w:rPr>
          <w:sz w:val="22"/>
          <w:szCs w:val="22"/>
        </w:rPr>
        <w:t>Miller</w:t>
      </w:r>
      <w:r w:rsidRPr="0041627D">
        <w:rPr>
          <w:sz w:val="22"/>
          <w:szCs w:val="22"/>
        </w:rPr>
        <w:t xml:space="preserve"> to approve Resolution 2025-32.  AYES: Sexton, Miller</w:t>
      </w:r>
      <w:r w:rsidR="0041627D" w:rsidRPr="0041627D">
        <w:rPr>
          <w:sz w:val="22"/>
          <w:szCs w:val="22"/>
        </w:rPr>
        <w:t>, Horihan, Stoolman, Dean</w:t>
      </w:r>
      <w:r w:rsidRPr="0041627D">
        <w:rPr>
          <w:sz w:val="22"/>
          <w:szCs w:val="22"/>
        </w:rPr>
        <w:t>. NAYS: None. Motion carried.</w:t>
      </w:r>
    </w:p>
    <w:p w14:paraId="648D07D7" w14:textId="77777777" w:rsidR="002541A6" w:rsidRPr="002541A6" w:rsidRDefault="002541A6" w:rsidP="002541A6">
      <w:pPr>
        <w:tabs>
          <w:tab w:val="left" w:pos="630"/>
        </w:tabs>
        <w:rPr>
          <w:sz w:val="22"/>
          <w:szCs w:val="22"/>
          <w:u w:val="single"/>
        </w:rPr>
      </w:pPr>
    </w:p>
    <w:p w14:paraId="406DE293" w14:textId="162921A4" w:rsidR="002541A6" w:rsidRDefault="002541A6" w:rsidP="002541A6">
      <w:pPr>
        <w:tabs>
          <w:tab w:val="left" w:pos="630"/>
        </w:tabs>
        <w:rPr>
          <w:sz w:val="22"/>
          <w:szCs w:val="22"/>
          <w:u w:val="single"/>
        </w:rPr>
      </w:pPr>
      <w:r w:rsidRPr="002541A6">
        <w:rPr>
          <w:sz w:val="22"/>
          <w:szCs w:val="22"/>
          <w:u w:val="single"/>
        </w:rPr>
        <w:t>Resolution 2025-33 – Accepting a quote for tree felling in conjunction with the Cedar-Johnson Road Reconstruction Project. / Move to action.</w:t>
      </w:r>
    </w:p>
    <w:p w14:paraId="3B60CFA4" w14:textId="26FC94B4" w:rsidR="00C57FE0" w:rsidRDefault="00C57FE0" w:rsidP="002541A6">
      <w:pPr>
        <w:tabs>
          <w:tab w:val="left" w:pos="630"/>
        </w:tabs>
        <w:rPr>
          <w:sz w:val="22"/>
          <w:szCs w:val="22"/>
        </w:rPr>
      </w:pPr>
      <w:r>
        <w:rPr>
          <w:sz w:val="22"/>
          <w:szCs w:val="22"/>
        </w:rPr>
        <w:t>Miller questioned the difference in quotes from the three companies.  Gould of V&amp;K confirmed that the low bidder is aware of the requirements for the work that needs to be done.</w:t>
      </w:r>
    </w:p>
    <w:p w14:paraId="1E4BCFA3" w14:textId="04F1629D" w:rsidR="002541A6" w:rsidRPr="00937FAC" w:rsidRDefault="002541A6" w:rsidP="002541A6">
      <w:pPr>
        <w:tabs>
          <w:tab w:val="left" w:pos="630"/>
        </w:tabs>
        <w:rPr>
          <w:sz w:val="22"/>
          <w:szCs w:val="22"/>
        </w:rPr>
      </w:pPr>
      <w:r w:rsidRPr="0041627D">
        <w:rPr>
          <w:sz w:val="22"/>
          <w:szCs w:val="22"/>
        </w:rPr>
        <w:t xml:space="preserve">Motion by Sexton, second by </w:t>
      </w:r>
      <w:r w:rsidR="0041627D" w:rsidRPr="0041627D">
        <w:rPr>
          <w:sz w:val="22"/>
          <w:szCs w:val="22"/>
        </w:rPr>
        <w:t>Dean</w:t>
      </w:r>
      <w:r w:rsidRPr="0041627D">
        <w:rPr>
          <w:sz w:val="22"/>
          <w:szCs w:val="22"/>
        </w:rPr>
        <w:t xml:space="preserve"> to approve Resolution 2025-33.  AYES: Sexton, Dean, </w:t>
      </w:r>
      <w:r w:rsidR="0041627D" w:rsidRPr="0041627D">
        <w:rPr>
          <w:sz w:val="22"/>
          <w:szCs w:val="22"/>
        </w:rPr>
        <w:t xml:space="preserve">Stoolman, </w:t>
      </w:r>
      <w:r w:rsidRPr="0041627D">
        <w:rPr>
          <w:sz w:val="22"/>
          <w:szCs w:val="22"/>
        </w:rPr>
        <w:t>Horihan, Miller. NAYS: None. Motion carried.</w:t>
      </w:r>
    </w:p>
    <w:p w14:paraId="077591E2" w14:textId="77777777" w:rsidR="002541A6" w:rsidRPr="002541A6" w:rsidRDefault="002541A6" w:rsidP="002541A6">
      <w:pPr>
        <w:tabs>
          <w:tab w:val="left" w:pos="630"/>
        </w:tabs>
        <w:rPr>
          <w:sz w:val="22"/>
          <w:szCs w:val="22"/>
          <w:u w:val="single"/>
        </w:rPr>
      </w:pPr>
    </w:p>
    <w:p w14:paraId="07970ADA" w14:textId="646CDE1C" w:rsidR="002541A6" w:rsidRDefault="002541A6" w:rsidP="002541A6">
      <w:pPr>
        <w:tabs>
          <w:tab w:val="left" w:pos="630"/>
        </w:tabs>
        <w:rPr>
          <w:sz w:val="22"/>
          <w:szCs w:val="22"/>
          <w:u w:val="single"/>
        </w:rPr>
      </w:pPr>
      <w:r w:rsidRPr="002541A6">
        <w:rPr>
          <w:sz w:val="22"/>
          <w:szCs w:val="22"/>
          <w:u w:val="single"/>
        </w:rPr>
        <w:t>Resolution 2025-34 - Accepting bids and awarding the construction contract for the Cedar-Johnson Road Reconstruction Project. / Move to action.</w:t>
      </w:r>
    </w:p>
    <w:p w14:paraId="48F3AA2B" w14:textId="3E4B9B89" w:rsidR="0041627D" w:rsidRPr="00A75200" w:rsidRDefault="0041627D" w:rsidP="007834AA">
      <w:pPr>
        <w:tabs>
          <w:tab w:val="left" w:pos="630"/>
        </w:tabs>
        <w:rPr>
          <w:sz w:val="22"/>
          <w:szCs w:val="22"/>
        </w:rPr>
      </w:pPr>
      <w:r w:rsidRPr="00A75200">
        <w:rPr>
          <w:sz w:val="22"/>
          <w:szCs w:val="22"/>
        </w:rPr>
        <w:t xml:space="preserve">Dean </w:t>
      </w:r>
      <w:r w:rsidR="00A75200" w:rsidRPr="00A75200">
        <w:rPr>
          <w:sz w:val="22"/>
          <w:szCs w:val="22"/>
        </w:rPr>
        <w:t>suggested that the Council table this agenda item pending direction from the City Attorney (who is on vacation).  Dean said the item could be brought back to the April 7</w:t>
      </w:r>
      <w:r w:rsidR="00A75200" w:rsidRPr="00A75200">
        <w:rPr>
          <w:sz w:val="22"/>
          <w:szCs w:val="22"/>
          <w:vertAlign w:val="superscript"/>
        </w:rPr>
        <w:t>th</w:t>
      </w:r>
      <w:r w:rsidR="00A75200" w:rsidRPr="00A75200">
        <w:rPr>
          <w:sz w:val="22"/>
          <w:szCs w:val="22"/>
        </w:rPr>
        <w:t xml:space="preserve"> meeting.</w:t>
      </w:r>
    </w:p>
    <w:p w14:paraId="13CE8BF0" w14:textId="4BCE6B35" w:rsidR="007834AA" w:rsidRPr="00937FAC" w:rsidRDefault="007834AA" w:rsidP="007834AA">
      <w:pPr>
        <w:tabs>
          <w:tab w:val="left" w:pos="630"/>
        </w:tabs>
        <w:rPr>
          <w:sz w:val="22"/>
          <w:szCs w:val="22"/>
        </w:rPr>
      </w:pPr>
      <w:r w:rsidRPr="00A75200">
        <w:rPr>
          <w:sz w:val="22"/>
          <w:szCs w:val="22"/>
        </w:rPr>
        <w:t xml:space="preserve">Motion by </w:t>
      </w:r>
      <w:r w:rsidR="0041627D" w:rsidRPr="00A75200">
        <w:rPr>
          <w:sz w:val="22"/>
          <w:szCs w:val="22"/>
        </w:rPr>
        <w:t>Dean</w:t>
      </w:r>
      <w:r w:rsidRPr="00A75200">
        <w:rPr>
          <w:sz w:val="22"/>
          <w:szCs w:val="22"/>
        </w:rPr>
        <w:t xml:space="preserve">, second by </w:t>
      </w:r>
      <w:r w:rsidR="0041627D" w:rsidRPr="00A75200">
        <w:rPr>
          <w:sz w:val="22"/>
          <w:szCs w:val="22"/>
        </w:rPr>
        <w:t>Miller</w:t>
      </w:r>
      <w:r w:rsidRPr="00A75200">
        <w:rPr>
          <w:sz w:val="22"/>
          <w:szCs w:val="22"/>
        </w:rPr>
        <w:t xml:space="preserve"> to </w:t>
      </w:r>
      <w:bookmarkStart w:id="6" w:name="_GoBack"/>
      <w:r w:rsidR="0041627D" w:rsidRPr="00A75200">
        <w:rPr>
          <w:sz w:val="22"/>
          <w:szCs w:val="22"/>
        </w:rPr>
        <w:t>TABLE</w:t>
      </w:r>
      <w:bookmarkEnd w:id="6"/>
      <w:r w:rsidRPr="00A75200">
        <w:rPr>
          <w:sz w:val="22"/>
          <w:szCs w:val="22"/>
        </w:rPr>
        <w:t xml:space="preserve"> Resolution 2025-</w:t>
      </w:r>
      <w:r w:rsidR="002541A6" w:rsidRPr="00A75200">
        <w:rPr>
          <w:sz w:val="22"/>
          <w:szCs w:val="22"/>
        </w:rPr>
        <w:t>34</w:t>
      </w:r>
      <w:r w:rsidRPr="00A75200">
        <w:rPr>
          <w:sz w:val="22"/>
          <w:szCs w:val="22"/>
        </w:rPr>
        <w:t xml:space="preserve">.  AYES: Dean, </w:t>
      </w:r>
      <w:r w:rsidR="0041627D" w:rsidRPr="00A75200">
        <w:rPr>
          <w:sz w:val="22"/>
          <w:szCs w:val="22"/>
        </w:rPr>
        <w:t xml:space="preserve">Miller, Stoolman, </w:t>
      </w:r>
      <w:r w:rsidRPr="00A75200">
        <w:rPr>
          <w:sz w:val="22"/>
          <w:szCs w:val="22"/>
        </w:rPr>
        <w:t xml:space="preserve">Horihan, </w:t>
      </w:r>
      <w:r w:rsidR="0041627D" w:rsidRPr="00A75200">
        <w:rPr>
          <w:sz w:val="22"/>
          <w:szCs w:val="22"/>
        </w:rPr>
        <w:t>Sexton</w:t>
      </w:r>
      <w:r w:rsidRPr="00A75200">
        <w:rPr>
          <w:sz w:val="22"/>
          <w:szCs w:val="22"/>
        </w:rPr>
        <w:t>. NAYS: None. Motion carried.</w:t>
      </w:r>
    </w:p>
    <w:p w14:paraId="778C6791" w14:textId="1C29F673" w:rsidR="007834AA" w:rsidRDefault="007834AA" w:rsidP="007834AA">
      <w:pPr>
        <w:tabs>
          <w:tab w:val="left" w:pos="630"/>
        </w:tabs>
        <w:rPr>
          <w:sz w:val="22"/>
          <w:szCs w:val="22"/>
          <w:u w:val="single"/>
        </w:rPr>
      </w:pPr>
    </w:p>
    <w:p w14:paraId="322FC761" w14:textId="77777777" w:rsidR="001C38AA" w:rsidRPr="001C38AA" w:rsidRDefault="001C38AA" w:rsidP="001C38AA">
      <w:pPr>
        <w:tabs>
          <w:tab w:val="left" w:pos="630"/>
        </w:tabs>
        <w:rPr>
          <w:sz w:val="22"/>
          <w:szCs w:val="22"/>
          <w:u w:val="single"/>
        </w:rPr>
      </w:pPr>
      <w:r w:rsidRPr="001C38AA">
        <w:rPr>
          <w:sz w:val="22"/>
          <w:szCs w:val="22"/>
          <w:u w:val="single"/>
        </w:rPr>
        <w:t>Discussion – Nuisance Enforcement Priorities</w:t>
      </w:r>
    </w:p>
    <w:p w14:paraId="1F2B15DA" w14:textId="51ED9AFB" w:rsidR="001C38AA" w:rsidRDefault="00F21DA8" w:rsidP="007834AA">
      <w:pPr>
        <w:tabs>
          <w:tab w:val="left" w:pos="630"/>
        </w:tabs>
        <w:rPr>
          <w:sz w:val="22"/>
          <w:szCs w:val="22"/>
          <w:u w:val="single"/>
        </w:rPr>
      </w:pPr>
      <w:r>
        <w:rPr>
          <w:sz w:val="22"/>
          <w:szCs w:val="22"/>
        </w:rPr>
        <w:t>Kofoed asked the Council for direction on nuisance priorities.  Council discussed and provided their priorities to Kofoed to carry out.</w:t>
      </w:r>
    </w:p>
    <w:p w14:paraId="2331FBF6" w14:textId="1EDC9735" w:rsidR="00EF3F7C" w:rsidRPr="00937FAC" w:rsidRDefault="00EF3F7C" w:rsidP="00044D62">
      <w:pPr>
        <w:tabs>
          <w:tab w:val="left" w:pos="630"/>
        </w:tabs>
        <w:rPr>
          <w:sz w:val="22"/>
          <w:szCs w:val="22"/>
        </w:rPr>
      </w:pPr>
    </w:p>
    <w:bookmarkEnd w:id="1"/>
    <w:bookmarkEnd w:id="2"/>
    <w:bookmarkEnd w:id="3"/>
    <w:bookmarkEnd w:id="4"/>
    <w:bookmarkEnd w:id="5"/>
    <w:p w14:paraId="583CACE5" w14:textId="202D94E3" w:rsidR="00DF194E" w:rsidRDefault="00B9401D" w:rsidP="00E43D96">
      <w:pPr>
        <w:tabs>
          <w:tab w:val="left" w:pos="630"/>
        </w:tabs>
        <w:rPr>
          <w:b/>
          <w:sz w:val="22"/>
          <w:szCs w:val="22"/>
        </w:rPr>
      </w:pPr>
      <w:r w:rsidRPr="00937FAC">
        <w:rPr>
          <w:b/>
          <w:sz w:val="22"/>
          <w:szCs w:val="22"/>
        </w:rPr>
        <w:t>C</w:t>
      </w:r>
      <w:r w:rsidR="00CB0F3E" w:rsidRPr="00937FAC">
        <w:rPr>
          <w:b/>
          <w:sz w:val="22"/>
          <w:szCs w:val="22"/>
        </w:rPr>
        <w:t>ITY ADMINISTRATOR REPORT</w:t>
      </w:r>
      <w:r w:rsidR="00E56C43" w:rsidRPr="00937FAC">
        <w:rPr>
          <w:b/>
          <w:sz w:val="22"/>
          <w:szCs w:val="22"/>
        </w:rPr>
        <w:t xml:space="preserve"> </w:t>
      </w:r>
      <w:r w:rsidR="00F21DA8">
        <w:rPr>
          <w:b/>
          <w:sz w:val="22"/>
          <w:szCs w:val="22"/>
        </w:rPr>
        <w:t xml:space="preserve">– </w:t>
      </w:r>
      <w:r w:rsidR="00F21DA8" w:rsidRPr="00F21DA8">
        <w:rPr>
          <w:sz w:val="22"/>
          <w:szCs w:val="22"/>
        </w:rPr>
        <w:t>No report</w:t>
      </w:r>
    </w:p>
    <w:p w14:paraId="3FDD8FC6" w14:textId="3838CA29" w:rsidR="005C3743" w:rsidRDefault="009664E3" w:rsidP="00E43D96">
      <w:pPr>
        <w:tabs>
          <w:tab w:val="left" w:pos="630"/>
        </w:tabs>
        <w:rPr>
          <w:sz w:val="22"/>
          <w:szCs w:val="22"/>
        </w:rPr>
      </w:pPr>
      <w:r w:rsidRPr="00937FAC">
        <w:rPr>
          <w:b/>
          <w:sz w:val="22"/>
          <w:szCs w:val="22"/>
        </w:rPr>
        <w:t>CITY ATTORNEY REPORT</w:t>
      </w:r>
      <w:r w:rsidR="000B0230" w:rsidRPr="00937FAC">
        <w:rPr>
          <w:b/>
          <w:sz w:val="22"/>
          <w:szCs w:val="22"/>
        </w:rPr>
        <w:t xml:space="preserve"> </w:t>
      </w:r>
      <w:r w:rsidR="003325BC" w:rsidRPr="00514AB5">
        <w:rPr>
          <w:b/>
          <w:sz w:val="22"/>
          <w:szCs w:val="22"/>
        </w:rPr>
        <w:t xml:space="preserve">– </w:t>
      </w:r>
      <w:r w:rsidR="00EF776A">
        <w:rPr>
          <w:sz w:val="22"/>
          <w:szCs w:val="22"/>
        </w:rPr>
        <w:t>Absent</w:t>
      </w:r>
    </w:p>
    <w:p w14:paraId="75B06B5F" w14:textId="77777777" w:rsidR="00F21DA8" w:rsidRPr="00937FAC" w:rsidRDefault="00F21DA8" w:rsidP="00E43D96">
      <w:pPr>
        <w:tabs>
          <w:tab w:val="left" w:pos="630"/>
        </w:tabs>
        <w:rPr>
          <w:sz w:val="22"/>
          <w:szCs w:val="22"/>
        </w:rPr>
      </w:pPr>
    </w:p>
    <w:p w14:paraId="554BDE20" w14:textId="0FB590A0" w:rsidR="00E81302" w:rsidRDefault="009664E3" w:rsidP="00E43D96">
      <w:pPr>
        <w:tabs>
          <w:tab w:val="left" w:pos="630"/>
        </w:tabs>
        <w:rPr>
          <w:b/>
          <w:sz w:val="22"/>
          <w:szCs w:val="22"/>
        </w:rPr>
      </w:pPr>
      <w:r w:rsidRPr="00937FAC">
        <w:rPr>
          <w:b/>
          <w:sz w:val="22"/>
          <w:szCs w:val="22"/>
        </w:rPr>
        <w:t>CITY ENGINEER REPORT</w:t>
      </w:r>
      <w:r w:rsidR="002945F1" w:rsidRPr="00937FAC">
        <w:rPr>
          <w:b/>
          <w:sz w:val="22"/>
          <w:szCs w:val="22"/>
        </w:rPr>
        <w:t xml:space="preserve"> </w:t>
      </w:r>
    </w:p>
    <w:p w14:paraId="437A0608" w14:textId="0C140B9C" w:rsidR="00F21DA8" w:rsidRDefault="00F21DA8" w:rsidP="00E43D96">
      <w:pPr>
        <w:tabs>
          <w:tab w:val="left" w:pos="630"/>
        </w:tabs>
        <w:rPr>
          <w:sz w:val="22"/>
          <w:szCs w:val="22"/>
        </w:rPr>
      </w:pPr>
      <w:r w:rsidRPr="00F21DA8">
        <w:rPr>
          <w:sz w:val="22"/>
          <w:szCs w:val="22"/>
        </w:rPr>
        <w:t>Schechinger stated that Neuzil &amp; Son’s will start cutting down trees along Cedar-Johnson Road as part of the project as a deadline of April 1</w:t>
      </w:r>
      <w:r w:rsidRPr="00F21DA8">
        <w:rPr>
          <w:sz w:val="22"/>
          <w:szCs w:val="22"/>
          <w:vertAlign w:val="superscript"/>
        </w:rPr>
        <w:t>st</w:t>
      </w:r>
      <w:r w:rsidRPr="00F21DA8">
        <w:rPr>
          <w:sz w:val="22"/>
          <w:szCs w:val="22"/>
        </w:rPr>
        <w:t xml:space="preserve"> is required due to bat habitat. He also said that temporary easements have been delivered to affected property owners.  Schechinger said that Meadows Part 6 is continuing to grade for the new subdivision and utility work has begun.  Eric Gould, of V&amp; K said he will be resubmitting the final plans for the Wapsi Creek project to FEMA this Friday, and that he has been assured that the review is not expected to take ninety days.</w:t>
      </w:r>
    </w:p>
    <w:p w14:paraId="780E08F4" w14:textId="77777777" w:rsidR="00F21DA8" w:rsidRPr="00F21DA8" w:rsidRDefault="00F21DA8" w:rsidP="00E43D96">
      <w:pPr>
        <w:tabs>
          <w:tab w:val="left" w:pos="630"/>
        </w:tabs>
        <w:rPr>
          <w:sz w:val="22"/>
          <w:szCs w:val="22"/>
        </w:rPr>
      </w:pPr>
    </w:p>
    <w:p w14:paraId="456F2E3B" w14:textId="60BF9CA8" w:rsidR="003325BC" w:rsidRDefault="005D12A5" w:rsidP="00E43D96">
      <w:pPr>
        <w:pStyle w:val="Default"/>
        <w:rPr>
          <w:rFonts w:eastAsiaTheme="minorHAnsi"/>
          <w:b/>
          <w:sz w:val="22"/>
          <w:szCs w:val="22"/>
        </w:rPr>
      </w:pPr>
      <w:r w:rsidRPr="00937FAC">
        <w:rPr>
          <w:rFonts w:eastAsiaTheme="minorHAnsi"/>
          <w:b/>
          <w:sz w:val="22"/>
          <w:szCs w:val="22"/>
        </w:rPr>
        <w:t>STAFF REPORTS</w:t>
      </w:r>
      <w:r w:rsidR="008E6816" w:rsidRPr="00937FAC">
        <w:rPr>
          <w:rFonts w:eastAsiaTheme="minorHAnsi"/>
          <w:b/>
          <w:sz w:val="22"/>
          <w:szCs w:val="22"/>
        </w:rPr>
        <w:t xml:space="preserve"> </w:t>
      </w:r>
    </w:p>
    <w:p w14:paraId="31E9CFA5" w14:textId="4D7A7C10" w:rsidR="00F21DA8" w:rsidRDefault="00F21DA8" w:rsidP="00E43D96">
      <w:pPr>
        <w:pStyle w:val="Default"/>
        <w:rPr>
          <w:rFonts w:eastAsiaTheme="minorHAnsi"/>
          <w:sz w:val="22"/>
          <w:szCs w:val="22"/>
        </w:rPr>
      </w:pPr>
      <w:r w:rsidRPr="00F21DA8">
        <w:rPr>
          <w:rFonts w:eastAsiaTheme="minorHAnsi"/>
          <w:sz w:val="22"/>
          <w:szCs w:val="22"/>
        </w:rPr>
        <w:t>Library Director Jessie Schafer reported on the spring break activities at the library and said today had good attendance and that more fun was planned for the remainder of the week.</w:t>
      </w:r>
    </w:p>
    <w:p w14:paraId="6EF662BA" w14:textId="77777777" w:rsidR="00F21DA8" w:rsidRPr="00F21DA8" w:rsidRDefault="00F21DA8" w:rsidP="00E43D96">
      <w:pPr>
        <w:pStyle w:val="Default"/>
        <w:rPr>
          <w:rFonts w:eastAsiaTheme="minorHAnsi"/>
          <w:sz w:val="22"/>
          <w:szCs w:val="22"/>
        </w:rPr>
      </w:pPr>
    </w:p>
    <w:p w14:paraId="65522735" w14:textId="1FB7C6E5" w:rsidR="00115C6C" w:rsidRDefault="001A40E1" w:rsidP="00E43D96">
      <w:pPr>
        <w:pStyle w:val="Default"/>
        <w:rPr>
          <w:b/>
          <w:caps/>
          <w:sz w:val="22"/>
          <w:szCs w:val="22"/>
        </w:rPr>
      </w:pPr>
      <w:bookmarkStart w:id="7" w:name="Claims_9-06-16"/>
      <w:bookmarkEnd w:id="7"/>
      <w:r w:rsidRPr="00937FAC">
        <w:rPr>
          <w:b/>
          <w:caps/>
          <w:sz w:val="22"/>
          <w:szCs w:val="22"/>
        </w:rPr>
        <w:t>COMment</w:t>
      </w:r>
      <w:r w:rsidR="00C81049" w:rsidRPr="00937FAC">
        <w:rPr>
          <w:b/>
          <w:caps/>
          <w:sz w:val="22"/>
          <w:szCs w:val="22"/>
        </w:rPr>
        <w:t>s from mayor and council member</w:t>
      </w:r>
      <w:r w:rsidR="004F258E" w:rsidRPr="00937FAC">
        <w:rPr>
          <w:b/>
          <w:caps/>
          <w:sz w:val="22"/>
          <w:szCs w:val="22"/>
        </w:rPr>
        <w:t>s</w:t>
      </w:r>
      <w:r w:rsidR="00111E04">
        <w:rPr>
          <w:b/>
          <w:caps/>
          <w:sz w:val="22"/>
          <w:szCs w:val="22"/>
        </w:rPr>
        <w:t xml:space="preserve"> </w:t>
      </w:r>
    </w:p>
    <w:p w14:paraId="6855F536" w14:textId="6EF157D2" w:rsidR="00F21DA8" w:rsidRPr="00F21DA8" w:rsidRDefault="00F21DA8" w:rsidP="00E43D96">
      <w:pPr>
        <w:pStyle w:val="Default"/>
        <w:rPr>
          <w:caps/>
          <w:sz w:val="22"/>
          <w:szCs w:val="22"/>
        </w:rPr>
      </w:pPr>
      <w:r w:rsidRPr="00F21DA8">
        <w:rPr>
          <w:sz w:val="22"/>
          <w:szCs w:val="22"/>
        </w:rPr>
        <w:t>Dean asked Public Works to investigate why no overnight parking signage was not replaced on N. Downey Street.  Dean said he noticed quite a bit of overnight parking in front of businesses early the mornings.</w:t>
      </w:r>
    </w:p>
    <w:p w14:paraId="6CC7FE80" w14:textId="77777777" w:rsidR="00227800" w:rsidRPr="00937FAC" w:rsidRDefault="00227800" w:rsidP="00E43D96">
      <w:pPr>
        <w:rPr>
          <w:b/>
          <w:caps/>
          <w:sz w:val="22"/>
          <w:szCs w:val="22"/>
        </w:rPr>
      </w:pPr>
    </w:p>
    <w:p w14:paraId="73F6312B" w14:textId="68D5CA8A" w:rsidR="007A59FE" w:rsidRPr="00937FAC" w:rsidRDefault="004C1534" w:rsidP="00E43D96">
      <w:pPr>
        <w:rPr>
          <w:sz w:val="22"/>
          <w:szCs w:val="22"/>
        </w:rPr>
      </w:pPr>
      <w:r w:rsidRPr="00937FAC">
        <w:rPr>
          <w:b/>
          <w:caps/>
          <w:sz w:val="22"/>
          <w:szCs w:val="22"/>
        </w:rPr>
        <w:t>adjournment</w:t>
      </w:r>
    </w:p>
    <w:p w14:paraId="46C94258" w14:textId="7B5F89CB" w:rsidR="00AC06E7" w:rsidRPr="00937FAC" w:rsidRDefault="004C1534" w:rsidP="00B93204">
      <w:pPr>
        <w:tabs>
          <w:tab w:val="left" w:pos="630"/>
        </w:tabs>
        <w:rPr>
          <w:sz w:val="22"/>
          <w:szCs w:val="22"/>
        </w:rPr>
      </w:pPr>
      <w:bookmarkStart w:id="8" w:name="_Hlk179279011"/>
      <w:r w:rsidRPr="00F21DA8">
        <w:rPr>
          <w:sz w:val="22"/>
          <w:szCs w:val="22"/>
        </w:rPr>
        <w:t>Motion to adjourn by</w:t>
      </w:r>
      <w:r w:rsidR="00AA32D3" w:rsidRPr="00F21DA8">
        <w:rPr>
          <w:sz w:val="22"/>
          <w:szCs w:val="22"/>
        </w:rPr>
        <w:t xml:space="preserve"> </w:t>
      </w:r>
      <w:r w:rsidR="00F21DA8" w:rsidRPr="00F21DA8">
        <w:rPr>
          <w:sz w:val="22"/>
          <w:szCs w:val="22"/>
        </w:rPr>
        <w:t>Miller</w:t>
      </w:r>
      <w:r w:rsidR="001C2C44" w:rsidRPr="00F21DA8">
        <w:rPr>
          <w:sz w:val="22"/>
          <w:szCs w:val="22"/>
        </w:rPr>
        <w:t xml:space="preserve">, </w:t>
      </w:r>
      <w:r w:rsidR="00AE04DB" w:rsidRPr="00F21DA8">
        <w:rPr>
          <w:sz w:val="22"/>
          <w:szCs w:val="22"/>
        </w:rPr>
        <w:t>second by</w:t>
      </w:r>
      <w:r w:rsidR="007B0983" w:rsidRPr="00F21DA8">
        <w:rPr>
          <w:sz w:val="22"/>
          <w:szCs w:val="22"/>
        </w:rPr>
        <w:t xml:space="preserve"> </w:t>
      </w:r>
      <w:r w:rsidR="00F21DA8" w:rsidRPr="00F21DA8">
        <w:rPr>
          <w:sz w:val="22"/>
          <w:szCs w:val="22"/>
        </w:rPr>
        <w:t>Sexton</w:t>
      </w:r>
      <w:r w:rsidR="00EF01B7" w:rsidRPr="00F21DA8">
        <w:rPr>
          <w:sz w:val="22"/>
          <w:szCs w:val="22"/>
        </w:rPr>
        <w:t>.  Mot</w:t>
      </w:r>
      <w:r w:rsidRPr="00F21DA8">
        <w:rPr>
          <w:sz w:val="22"/>
          <w:szCs w:val="22"/>
        </w:rPr>
        <w:t xml:space="preserve">ion carried on a voice vote. </w:t>
      </w:r>
      <w:r w:rsidR="007F70AB" w:rsidRPr="00F21DA8">
        <w:rPr>
          <w:sz w:val="22"/>
          <w:szCs w:val="22"/>
        </w:rPr>
        <w:t xml:space="preserve"> </w:t>
      </w:r>
      <w:r w:rsidRPr="00F21DA8">
        <w:rPr>
          <w:sz w:val="22"/>
          <w:szCs w:val="22"/>
        </w:rPr>
        <w:t xml:space="preserve">City Council meeting adjourned at </w:t>
      </w:r>
      <w:r w:rsidR="00514AB5" w:rsidRPr="00F21DA8">
        <w:rPr>
          <w:sz w:val="22"/>
          <w:szCs w:val="22"/>
        </w:rPr>
        <w:t>8</w:t>
      </w:r>
      <w:r w:rsidR="00E31B9E" w:rsidRPr="00F21DA8">
        <w:rPr>
          <w:sz w:val="22"/>
          <w:szCs w:val="22"/>
        </w:rPr>
        <w:t>:</w:t>
      </w:r>
      <w:r w:rsidR="00514AB5" w:rsidRPr="00F21DA8">
        <w:rPr>
          <w:sz w:val="22"/>
          <w:szCs w:val="22"/>
        </w:rPr>
        <w:t>1</w:t>
      </w:r>
      <w:r w:rsidR="00F21DA8" w:rsidRPr="00F21DA8">
        <w:rPr>
          <w:sz w:val="22"/>
          <w:szCs w:val="22"/>
        </w:rPr>
        <w:t>4</w:t>
      </w:r>
      <w:r w:rsidR="001860C1" w:rsidRPr="00F21DA8">
        <w:rPr>
          <w:sz w:val="22"/>
          <w:szCs w:val="22"/>
        </w:rPr>
        <w:t xml:space="preserve"> </w:t>
      </w:r>
      <w:r w:rsidRPr="00F21DA8">
        <w:rPr>
          <w:sz w:val="22"/>
          <w:szCs w:val="22"/>
        </w:rPr>
        <w:t>p.m.</w:t>
      </w:r>
      <w:r w:rsidR="00FC7B3A" w:rsidRPr="00937FAC">
        <w:rPr>
          <w:sz w:val="22"/>
          <w:szCs w:val="22"/>
        </w:rPr>
        <w:tab/>
      </w:r>
      <w:bookmarkEnd w:id="8"/>
      <w:r w:rsidR="00AB4EE7" w:rsidRPr="00937FAC">
        <w:rPr>
          <w:sz w:val="22"/>
          <w:szCs w:val="22"/>
        </w:rPr>
        <w:tab/>
      </w:r>
      <w:r w:rsidR="00FC7B3A" w:rsidRPr="00937FAC">
        <w:rPr>
          <w:sz w:val="22"/>
          <w:szCs w:val="22"/>
        </w:rPr>
        <w:tab/>
      </w:r>
      <w:r w:rsidR="00FC7B3A" w:rsidRPr="00937FAC">
        <w:rPr>
          <w:sz w:val="22"/>
          <w:szCs w:val="22"/>
        </w:rPr>
        <w:tab/>
      </w:r>
      <w:r w:rsidR="00FC7B3A" w:rsidRPr="00937FAC">
        <w:rPr>
          <w:sz w:val="22"/>
          <w:szCs w:val="22"/>
        </w:rPr>
        <w:tab/>
      </w:r>
      <w:r w:rsidR="00FC7B3A" w:rsidRPr="00937FAC">
        <w:rPr>
          <w:sz w:val="22"/>
          <w:szCs w:val="22"/>
        </w:rPr>
        <w:tab/>
      </w:r>
      <w:r w:rsidR="00FC7B3A" w:rsidRPr="00937FAC">
        <w:rPr>
          <w:sz w:val="22"/>
          <w:szCs w:val="22"/>
        </w:rPr>
        <w:tab/>
      </w:r>
      <w:r w:rsidR="00337CAA" w:rsidRPr="00937FAC">
        <w:rPr>
          <w:sz w:val="22"/>
          <w:szCs w:val="22"/>
        </w:rPr>
        <w:tab/>
      </w:r>
      <w:r w:rsidR="00337CAA" w:rsidRPr="00937FAC">
        <w:rPr>
          <w:sz w:val="22"/>
          <w:szCs w:val="22"/>
        </w:rPr>
        <w:tab/>
      </w:r>
      <w:r w:rsidR="00337CAA" w:rsidRPr="00937FAC">
        <w:rPr>
          <w:sz w:val="22"/>
          <w:szCs w:val="22"/>
        </w:rPr>
        <w:tab/>
      </w:r>
      <w:r w:rsidR="00337CAA" w:rsidRPr="00937FAC">
        <w:rPr>
          <w:sz w:val="22"/>
          <w:szCs w:val="22"/>
        </w:rPr>
        <w:tab/>
      </w:r>
      <w:r w:rsidR="00337CAA" w:rsidRPr="00937FAC">
        <w:rPr>
          <w:sz w:val="22"/>
          <w:szCs w:val="22"/>
        </w:rPr>
        <w:tab/>
      </w:r>
      <w:r w:rsidR="00FC7B3A" w:rsidRPr="00937FAC">
        <w:rPr>
          <w:sz w:val="22"/>
          <w:szCs w:val="22"/>
        </w:rPr>
        <w:t xml:space="preserve">           </w:t>
      </w:r>
      <w:r w:rsidR="003B7594" w:rsidRPr="00937FAC">
        <w:rPr>
          <w:sz w:val="22"/>
          <w:szCs w:val="22"/>
        </w:rPr>
        <w:tab/>
      </w:r>
      <w:r w:rsidR="007F5CF7" w:rsidRPr="00937FAC">
        <w:rPr>
          <w:sz w:val="22"/>
          <w:szCs w:val="22"/>
        </w:rPr>
        <w:tab/>
      </w:r>
      <w:r w:rsidR="007F5CF7" w:rsidRPr="00937FAC">
        <w:rPr>
          <w:sz w:val="22"/>
          <w:szCs w:val="22"/>
        </w:rPr>
        <w:tab/>
      </w:r>
      <w:r w:rsidR="00F80326" w:rsidRPr="00937FAC">
        <w:rPr>
          <w:sz w:val="22"/>
          <w:szCs w:val="22"/>
        </w:rPr>
        <w:tab/>
      </w:r>
      <w:r w:rsidR="00F80326" w:rsidRPr="00937FAC">
        <w:rPr>
          <w:sz w:val="22"/>
          <w:szCs w:val="22"/>
        </w:rPr>
        <w:tab/>
      </w:r>
      <w:r w:rsidR="00F80326" w:rsidRPr="00937FAC">
        <w:rPr>
          <w:sz w:val="22"/>
          <w:szCs w:val="22"/>
        </w:rPr>
        <w:tab/>
      </w:r>
      <w:r w:rsidR="00F80326" w:rsidRPr="00937FAC">
        <w:rPr>
          <w:sz w:val="22"/>
          <w:szCs w:val="22"/>
        </w:rPr>
        <w:tab/>
      </w:r>
      <w:r w:rsidR="00F80326" w:rsidRPr="00937FAC">
        <w:rPr>
          <w:sz w:val="22"/>
          <w:szCs w:val="22"/>
        </w:rPr>
        <w:tab/>
      </w:r>
      <w:r w:rsidR="007B397D" w:rsidRPr="00937FAC">
        <w:rPr>
          <w:sz w:val="22"/>
          <w:szCs w:val="22"/>
        </w:rPr>
        <w:tab/>
      </w:r>
      <w:r w:rsidR="007B397D" w:rsidRPr="00937FAC">
        <w:rPr>
          <w:sz w:val="22"/>
          <w:szCs w:val="22"/>
        </w:rPr>
        <w:tab/>
      </w:r>
      <w:r w:rsidR="007B397D" w:rsidRPr="00937FAC">
        <w:rPr>
          <w:sz w:val="22"/>
          <w:szCs w:val="22"/>
        </w:rPr>
        <w:tab/>
      </w:r>
      <w:r w:rsidR="007B397D" w:rsidRPr="00937FAC">
        <w:rPr>
          <w:sz w:val="22"/>
          <w:szCs w:val="22"/>
        </w:rPr>
        <w:tab/>
      </w:r>
      <w:r w:rsidR="00E56156" w:rsidRPr="00937FAC">
        <w:rPr>
          <w:sz w:val="22"/>
          <w:szCs w:val="22"/>
        </w:rPr>
        <w:tab/>
      </w:r>
      <w:r w:rsidR="006573BD" w:rsidRPr="00937FAC">
        <w:rPr>
          <w:sz w:val="22"/>
          <w:szCs w:val="22"/>
        </w:rPr>
        <w:tab/>
      </w:r>
      <w:r w:rsidR="006573BD" w:rsidRPr="00937FAC">
        <w:rPr>
          <w:sz w:val="22"/>
          <w:szCs w:val="22"/>
        </w:rPr>
        <w:tab/>
      </w:r>
      <w:r w:rsidR="006573BD" w:rsidRPr="00937FAC">
        <w:rPr>
          <w:sz w:val="22"/>
          <w:szCs w:val="22"/>
        </w:rPr>
        <w:tab/>
      </w:r>
      <w:r w:rsidR="006573BD" w:rsidRPr="00937FAC">
        <w:rPr>
          <w:sz w:val="22"/>
          <w:szCs w:val="22"/>
        </w:rPr>
        <w:tab/>
      </w:r>
      <w:r w:rsidR="006573BD" w:rsidRPr="00937FAC">
        <w:rPr>
          <w:sz w:val="22"/>
          <w:szCs w:val="22"/>
        </w:rPr>
        <w:tab/>
      </w:r>
      <w:r w:rsidR="007B397D" w:rsidRPr="00937FAC">
        <w:rPr>
          <w:sz w:val="22"/>
          <w:szCs w:val="22"/>
        </w:rPr>
        <w:tab/>
      </w:r>
      <w:r w:rsidR="00FC7B3A" w:rsidRPr="00937FAC">
        <w:rPr>
          <w:sz w:val="22"/>
          <w:szCs w:val="22"/>
        </w:rPr>
        <w:t>_________________________________________</w:t>
      </w:r>
      <w:r w:rsidR="00FC7B3A" w:rsidRPr="00937FAC">
        <w:rPr>
          <w:sz w:val="22"/>
          <w:szCs w:val="22"/>
        </w:rPr>
        <w:tab/>
      </w:r>
      <w:r w:rsidR="00FC7B3A" w:rsidRPr="00937FAC">
        <w:rPr>
          <w:sz w:val="22"/>
          <w:szCs w:val="22"/>
        </w:rPr>
        <w:tab/>
      </w:r>
      <w:r w:rsidR="00FC7B3A" w:rsidRPr="00937FAC">
        <w:rPr>
          <w:sz w:val="22"/>
          <w:szCs w:val="22"/>
        </w:rPr>
        <w:tab/>
      </w:r>
      <w:r w:rsidR="00FC7B3A" w:rsidRPr="00937FAC">
        <w:rPr>
          <w:sz w:val="22"/>
          <w:szCs w:val="22"/>
        </w:rPr>
        <w:tab/>
      </w:r>
      <w:r w:rsidR="00FC7B3A" w:rsidRPr="00937FAC">
        <w:rPr>
          <w:sz w:val="22"/>
          <w:szCs w:val="22"/>
        </w:rPr>
        <w:tab/>
        <w:t xml:space="preserve">                                    </w:t>
      </w:r>
      <w:r w:rsidR="00B93204" w:rsidRPr="00937FAC">
        <w:rPr>
          <w:sz w:val="22"/>
          <w:szCs w:val="22"/>
        </w:rPr>
        <w:t xml:space="preserve">                </w:t>
      </w:r>
      <w:r w:rsidR="00EF776A">
        <w:rPr>
          <w:sz w:val="22"/>
          <w:szCs w:val="22"/>
        </w:rPr>
        <w:t>Tom Dean</w:t>
      </w:r>
      <w:r w:rsidR="00FC7B3A" w:rsidRPr="00937FAC">
        <w:rPr>
          <w:sz w:val="22"/>
          <w:szCs w:val="22"/>
        </w:rPr>
        <w:t xml:space="preserve">, </w:t>
      </w:r>
      <w:r w:rsidR="00B663B7" w:rsidRPr="00937FAC">
        <w:rPr>
          <w:sz w:val="22"/>
          <w:szCs w:val="22"/>
        </w:rPr>
        <w:t>Mayor</w:t>
      </w:r>
      <w:r w:rsidR="00A9056D" w:rsidRPr="00937FAC">
        <w:rPr>
          <w:sz w:val="22"/>
          <w:szCs w:val="22"/>
        </w:rPr>
        <w:t xml:space="preserve"> </w:t>
      </w:r>
      <w:r w:rsidR="00EF776A">
        <w:rPr>
          <w:sz w:val="22"/>
          <w:szCs w:val="22"/>
        </w:rPr>
        <w:t>Pro Tem</w:t>
      </w:r>
    </w:p>
    <w:p w14:paraId="32031066" w14:textId="77777777" w:rsidR="000963CF" w:rsidRPr="00937FAC" w:rsidRDefault="000963CF" w:rsidP="00E43D96">
      <w:pPr>
        <w:rPr>
          <w:sz w:val="22"/>
          <w:szCs w:val="22"/>
        </w:rPr>
      </w:pPr>
    </w:p>
    <w:p w14:paraId="14A8DB09" w14:textId="1B36257D" w:rsidR="00284DC3" w:rsidRPr="00937FAC" w:rsidRDefault="00FC7B3A" w:rsidP="00E43D96">
      <w:pPr>
        <w:rPr>
          <w:sz w:val="22"/>
          <w:szCs w:val="22"/>
        </w:rPr>
      </w:pPr>
      <w:r w:rsidRPr="00937FAC">
        <w:rPr>
          <w:sz w:val="22"/>
          <w:szCs w:val="22"/>
        </w:rPr>
        <w:t>AT</w:t>
      </w:r>
      <w:r w:rsidR="00AC06E7" w:rsidRPr="00937FAC">
        <w:rPr>
          <w:sz w:val="22"/>
          <w:szCs w:val="22"/>
        </w:rPr>
        <w:t>TEST:</w:t>
      </w:r>
      <w:r w:rsidRPr="00937FAC">
        <w:rPr>
          <w:sz w:val="22"/>
          <w:szCs w:val="22"/>
        </w:rPr>
        <w:t xml:space="preserve"> </w:t>
      </w:r>
    </w:p>
    <w:p w14:paraId="7F45AD4A" w14:textId="77777777" w:rsidR="006573BD" w:rsidRPr="00937FAC" w:rsidRDefault="006573BD" w:rsidP="00E43D96">
      <w:pPr>
        <w:rPr>
          <w:sz w:val="22"/>
          <w:szCs w:val="22"/>
        </w:rPr>
      </w:pPr>
    </w:p>
    <w:p w14:paraId="2CE7A8B6" w14:textId="77777777" w:rsidR="00F2609E" w:rsidRPr="00937FAC" w:rsidRDefault="00083871" w:rsidP="00E43D96">
      <w:pPr>
        <w:rPr>
          <w:sz w:val="22"/>
          <w:szCs w:val="22"/>
        </w:rPr>
      </w:pPr>
      <w:r w:rsidRPr="00937FAC">
        <w:rPr>
          <w:sz w:val="22"/>
          <w:szCs w:val="22"/>
        </w:rPr>
        <w:t>___</w:t>
      </w:r>
      <w:r w:rsidR="00FC7B3A" w:rsidRPr="00937FAC">
        <w:rPr>
          <w:sz w:val="22"/>
          <w:szCs w:val="22"/>
        </w:rPr>
        <w:t xml:space="preserve">___________________________________                </w:t>
      </w:r>
    </w:p>
    <w:p w14:paraId="4E4009AF" w14:textId="071A8E27" w:rsidR="00FE04B4" w:rsidRPr="00937FAC" w:rsidRDefault="008E2281" w:rsidP="006B3055">
      <w:pPr>
        <w:rPr>
          <w:sz w:val="22"/>
          <w:szCs w:val="22"/>
        </w:rPr>
      </w:pPr>
      <w:r w:rsidRPr="00937FAC">
        <w:rPr>
          <w:sz w:val="22"/>
          <w:szCs w:val="22"/>
        </w:rPr>
        <w:t>Leslie Brick</w:t>
      </w:r>
      <w:r w:rsidR="00072441" w:rsidRPr="00937FAC">
        <w:rPr>
          <w:sz w:val="22"/>
          <w:szCs w:val="22"/>
        </w:rPr>
        <w:t>, City Clerk</w:t>
      </w:r>
      <w:r w:rsidR="00FC7B3A" w:rsidRPr="00937FAC">
        <w:rPr>
          <w:sz w:val="22"/>
          <w:szCs w:val="22"/>
        </w:rPr>
        <w:t xml:space="preserve"> </w:t>
      </w:r>
    </w:p>
    <w:sectPr w:rsidR="00FE04B4" w:rsidRPr="00937FAC" w:rsidSect="006A3E09">
      <w:headerReference w:type="even" r:id="rId9"/>
      <w:footerReference w:type="even" r:id="rId10"/>
      <w:footerReference w:type="default" r:id="rId11"/>
      <w:type w:val="continuous"/>
      <w:pgSz w:w="12240" w:h="15840" w:code="1"/>
      <w:pgMar w:top="720" w:right="1152" w:bottom="288"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217C0C6" w14:textId="77777777" w:rsidR="00ED1995" w:rsidRDefault="00ED1995">
      <w:r>
        <w:separator/>
      </w:r>
    </w:p>
  </w:endnote>
  <w:endnote w:type="continuationSeparator" w:id="0">
    <w:p w14:paraId="62ACF72F" w14:textId="77777777" w:rsidR="00ED1995" w:rsidRDefault="00ED19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G Times">
    <w:altName w:val="Times New Roman"/>
    <w:charset w:val="00"/>
    <w:family w:val="roman"/>
    <w:pitch w:val="variable"/>
    <w:sig w:usb0="00000007" w:usb1="00000000" w:usb2="00000000" w:usb3="00000000" w:csb0="00000093"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2D5958" w14:textId="77777777" w:rsidR="00ED1995" w:rsidRDefault="00ED1995">
    <w:pPr>
      <w:framePr w:w="9360" w:h="274" w:hRule="exact" w:wrap="notBeside" w:vAnchor="page" w:hAnchor="text" w:y="14112"/>
      <w:widowControl w:val="0"/>
      <w:spacing w:line="0" w:lineRule="atLeast"/>
      <w:jc w:val="center"/>
      <w:rPr>
        <w:vanish/>
      </w:rPr>
    </w:pPr>
    <w:r>
      <w:t>-</w:t>
    </w:r>
    <w:r>
      <w:pgNum/>
    </w:r>
    <w:r>
      <w:t>-</w:t>
    </w:r>
  </w:p>
  <w:p w14:paraId="44C9706A" w14:textId="77777777" w:rsidR="00ED1995" w:rsidRDefault="00ED1995">
    <w:pPr>
      <w:widowControl w:val="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08C474" w14:textId="77777777" w:rsidR="00ED1995" w:rsidRDefault="00ED1995">
    <w:pPr>
      <w:widowControl w:val="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55FB169" w14:textId="77777777" w:rsidR="00ED1995" w:rsidRDefault="00ED1995">
      <w:r>
        <w:separator/>
      </w:r>
    </w:p>
  </w:footnote>
  <w:footnote w:type="continuationSeparator" w:id="0">
    <w:p w14:paraId="4E149FA4" w14:textId="77777777" w:rsidR="00ED1995" w:rsidRDefault="00ED199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50C6D8" w14:textId="77777777" w:rsidR="00ED1995" w:rsidRDefault="00ED1995">
    <w:pPr>
      <w:widowControl w:val="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A55A72"/>
    <w:multiLevelType w:val="hybridMultilevel"/>
    <w:tmpl w:val="0DACD0C4"/>
    <w:lvl w:ilvl="0" w:tplc="04090019">
      <w:start w:val="1"/>
      <w:numFmt w:val="lowerLetter"/>
      <w:lvlText w:val="%1."/>
      <w:lvlJc w:val="left"/>
      <w:pPr>
        <w:ind w:left="1356" w:hanging="360"/>
      </w:pPr>
    </w:lvl>
    <w:lvl w:ilvl="1" w:tplc="04090019" w:tentative="1">
      <w:start w:val="1"/>
      <w:numFmt w:val="lowerLetter"/>
      <w:lvlText w:val="%2."/>
      <w:lvlJc w:val="left"/>
      <w:pPr>
        <w:ind w:left="2076" w:hanging="360"/>
      </w:pPr>
    </w:lvl>
    <w:lvl w:ilvl="2" w:tplc="0409001B" w:tentative="1">
      <w:start w:val="1"/>
      <w:numFmt w:val="lowerRoman"/>
      <w:lvlText w:val="%3."/>
      <w:lvlJc w:val="right"/>
      <w:pPr>
        <w:ind w:left="2796" w:hanging="180"/>
      </w:pPr>
    </w:lvl>
    <w:lvl w:ilvl="3" w:tplc="0409000F" w:tentative="1">
      <w:start w:val="1"/>
      <w:numFmt w:val="decimal"/>
      <w:lvlText w:val="%4."/>
      <w:lvlJc w:val="left"/>
      <w:pPr>
        <w:ind w:left="3516" w:hanging="360"/>
      </w:pPr>
    </w:lvl>
    <w:lvl w:ilvl="4" w:tplc="04090019" w:tentative="1">
      <w:start w:val="1"/>
      <w:numFmt w:val="lowerLetter"/>
      <w:lvlText w:val="%5."/>
      <w:lvlJc w:val="left"/>
      <w:pPr>
        <w:ind w:left="4236" w:hanging="360"/>
      </w:pPr>
    </w:lvl>
    <w:lvl w:ilvl="5" w:tplc="0409001B" w:tentative="1">
      <w:start w:val="1"/>
      <w:numFmt w:val="lowerRoman"/>
      <w:lvlText w:val="%6."/>
      <w:lvlJc w:val="right"/>
      <w:pPr>
        <w:ind w:left="4956" w:hanging="180"/>
      </w:pPr>
    </w:lvl>
    <w:lvl w:ilvl="6" w:tplc="0409000F" w:tentative="1">
      <w:start w:val="1"/>
      <w:numFmt w:val="decimal"/>
      <w:lvlText w:val="%7."/>
      <w:lvlJc w:val="left"/>
      <w:pPr>
        <w:ind w:left="5676" w:hanging="360"/>
      </w:pPr>
    </w:lvl>
    <w:lvl w:ilvl="7" w:tplc="04090019" w:tentative="1">
      <w:start w:val="1"/>
      <w:numFmt w:val="lowerLetter"/>
      <w:lvlText w:val="%8."/>
      <w:lvlJc w:val="left"/>
      <w:pPr>
        <w:ind w:left="6396" w:hanging="360"/>
      </w:pPr>
    </w:lvl>
    <w:lvl w:ilvl="8" w:tplc="0409001B" w:tentative="1">
      <w:start w:val="1"/>
      <w:numFmt w:val="lowerRoman"/>
      <w:lvlText w:val="%9."/>
      <w:lvlJc w:val="right"/>
      <w:pPr>
        <w:ind w:left="7116" w:hanging="180"/>
      </w:pPr>
    </w:lvl>
  </w:abstractNum>
  <w:abstractNum w:abstractNumId="1" w15:restartNumberingAfterBreak="0">
    <w:nsid w:val="04F736AD"/>
    <w:multiLevelType w:val="hybridMultilevel"/>
    <w:tmpl w:val="43207576"/>
    <w:lvl w:ilvl="0" w:tplc="03481CC0">
      <w:start w:val="1"/>
      <w:numFmt w:val="lowerLetter"/>
      <w:lvlText w:val="%1."/>
      <w:lvlJc w:val="left"/>
      <w:pPr>
        <w:ind w:left="996" w:hanging="636"/>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92E58B7"/>
    <w:multiLevelType w:val="hybridMultilevel"/>
    <w:tmpl w:val="45CC1D4C"/>
    <w:lvl w:ilvl="0" w:tplc="D93A10C2">
      <w:start w:val="1"/>
      <w:numFmt w:val="lowerLetter"/>
      <w:lvlText w:val="%1."/>
      <w:lvlJc w:val="left"/>
      <w:pPr>
        <w:ind w:left="1440" w:hanging="360"/>
      </w:pPr>
      <w:rPr>
        <w:rFonts w:ascii="Times New Roman" w:hAnsi="Times New Roman" w:cs="Times New Roman" w:hint="default"/>
        <w:sz w:val="24"/>
        <w:szCs w:val="24"/>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 w15:restartNumberingAfterBreak="0">
    <w:nsid w:val="09F70328"/>
    <w:multiLevelType w:val="hybridMultilevel"/>
    <w:tmpl w:val="8C9A816E"/>
    <w:lvl w:ilvl="0" w:tplc="D93A10C2">
      <w:start w:val="1"/>
      <w:numFmt w:val="lowerLetter"/>
      <w:lvlText w:val="%1."/>
      <w:lvlJc w:val="left"/>
      <w:pPr>
        <w:ind w:left="1620" w:hanging="360"/>
      </w:pPr>
      <w:rPr>
        <w:rFonts w:ascii="Times New Roman" w:hAnsi="Times New Roman" w:cs="Times New Roman"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EAB5BD6"/>
    <w:multiLevelType w:val="hybridMultilevel"/>
    <w:tmpl w:val="C7F20EE2"/>
    <w:lvl w:ilvl="0" w:tplc="04090019">
      <w:start w:val="1"/>
      <w:numFmt w:val="lowerLetter"/>
      <w:lvlText w:val="%1."/>
      <w:lvlJc w:val="left"/>
      <w:pPr>
        <w:ind w:left="1356" w:hanging="360"/>
      </w:pPr>
    </w:lvl>
    <w:lvl w:ilvl="1" w:tplc="04090019" w:tentative="1">
      <w:start w:val="1"/>
      <w:numFmt w:val="lowerLetter"/>
      <w:lvlText w:val="%2."/>
      <w:lvlJc w:val="left"/>
      <w:pPr>
        <w:ind w:left="2076" w:hanging="360"/>
      </w:pPr>
    </w:lvl>
    <w:lvl w:ilvl="2" w:tplc="0409001B" w:tentative="1">
      <w:start w:val="1"/>
      <w:numFmt w:val="lowerRoman"/>
      <w:lvlText w:val="%3."/>
      <w:lvlJc w:val="right"/>
      <w:pPr>
        <w:ind w:left="2796" w:hanging="180"/>
      </w:pPr>
    </w:lvl>
    <w:lvl w:ilvl="3" w:tplc="0409000F" w:tentative="1">
      <w:start w:val="1"/>
      <w:numFmt w:val="decimal"/>
      <w:lvlText w:val="%4."/>
      <w:lvlJc w:val="left"/>
      <w:pPr>
        <w:ind w:left="3516" w:hanging="360"/>
      </w:pPr>
    </w:lvl>
    <w:lvl w:ilvl="4" w:tplc="04090019" w:tentative="1">
      <w:start w:val="1"/>
      <w:numFmt w:val="lowerLetter"/>
      <w:lvlText w:val="%5."/>
      <w:lvlJc w:val="left"/>
      <w:pPr>
        <w:ind w:left="4236" w:hanging="360"/>
      </w:pPr>
    </w:lvl>
    <w:lvl w:ilvl="5" w:tplc="0409001B" w:tentative="1">
      <w:start w:val="1"/>
      <w:numFmt w:val="lowerRoman"/>
      <w:lvlText w:val="%6."/>
      <w:lvlJc w:val="right"/>
      <w:pPr>
        <w:ind w:left="4956" w:hanging="180"/>
      </w:pPr>
    </w:lvl>
    <w:lvl w:ilvl="6" w:tplc="0409000F" w:tentative="1">
      <w:start w:val="1"/>
      <w:numFmt w:val="decimal"/>
      <w:lvlText w:val="%7."/>
      <w:lvlJc w:val="left"/>
      <w:pPr>
        <w:ind w:left="5676" w:hanging="360"/>
      </w:pPr>
    </w:lvl>
    <w:lvl w:ilvl="7" w:tplc="04090019" w:tentative="1">
      <w:start w:val="1"/>
      <w:numFmt w:val="lowerLetter"/>
      <w:lvlText w:val="%8."/>
      <w:lvlJc w:val="left"/>
      <w:pPr>
        <w:ind w:left="6396" w:hanging="360"/>
      </w:pPr>
    </w:lvl>
    <w:lvl w:ilvl="8" w:tplc="0409001B" w:tentative="1">
      <w:start w:val="1"/>
      <w:numFmt w:val="lowerRoman"/>
      <w:lvlText w:val="%9."/>
      <w:lvlJc w:val="right"/>
      <w:pPr>
        <w:ind w:left="7116" w:hanging="180"/>
      </w:pPr>
    </w:lvl>
  </w:abstractNum>
  <w:abstractNum w:abstractNumId="5" w15:restartNumberingAfterBreak="0">
    <w:nsid w:val="0F69538B"/>
    <w:multiLevelType w:val="hybridMultilevel"/>
    <w:tmpl w:val="8BE686AA"/>
    <w:lvl w:ilvl="0" w:tplc="D93A10C2">
      <w:start w:val="1"/>
      <w:numFmt w:val="lowerLetter"/>
      <w:lvlText w:val="%1."/>
      <w:lvlJc w:val="left"/>
      <w:pPr>
        <w:ind w:left="1440" w:hanging="360"/>
      </w:pPr>
      <w:rPr>
        <w:rFonts w:ascii="Times New Roman" w:hAnsi="Times New Roman" w:cs="Times New Roman" w:hint="default"/>
        <w:sz w:val="24"/>
        <w:szCs w:val="24"/>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6" w15:restartNumberingAfterBreak="0">
    <w:nsid w:val="229C7827"/>
    <w:multiLevelType w:val="hybridMultilevel"/>
    <w:tmpl w:val="80D60E8C"/>
    <w:lvl w:ilvl="0" w:tplc="D93A10C2">
      <w:start w:val="1"/>
      <w:numFmt w:val="lowerLetter"/>
      <w:lvlText w:val="%1."/>
      <w:lvlJc w:val="left"/>
      <w:pPr>
        <w:ind w:left="1620" w:hanging="360"/>
      </w:pPr>
      <w:rPr>
        <w:rFonts w:ascii="Times New Roman" w:hAnsi="Times New Roman" w:cs="Times New Roman"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1194B93"/>
    <w:multiLevelType w:val="hybridMultilevel"/>
    <w:tmpl w:val="1786B13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11F2A6F"/>
    <w:multiLevelType w:val="hybridMultilevel"/>
    <w:tmpl w:val="99A0F98C"/>
    <w:lvl w:ilvl="0" w:tplc="04090001">
      <w:start w:val="1"/>
      <w:numFmt w:val="bullet"/>
      <w:lvlText w:val=""/>
      <w:lvlJc w:val="left"/>
      <w:pPr>
        <w:ind w:left="1356" w:hanging="360"/>
      </w:pPr>
      <w:rPr>
        <w:rFonts w:ascii="Symbol" w:hAnsi="Symbol" w:hint="default"/>
      </w:rPr>
    </w:lvl>
    <w:lvl w:ilvl="1" w:tplc="04090003" w:tentative="1">
      <w:start w:val="1"/>
      <w:numFmt w:val="bullet"/>
      <w:lvlText w:val="o"/>
      <w:lvlJc w:val="left"/>
      <w:pPr>
        <w:ind w:left="2076" w:hanging="360"/>
      </w:pPr>
      <w:rPr>
        <w:rFonts w:ascii="Courier New" w:hAnsi="Courier New" w:cs="Courier New" w:hint="default"/>
      </w:rPr>
    </w:lvl>
    <w:lvl w:ilvl="2" w:tplc="04090005" w:tentative="1">
      <w:start w:val="1"/>
      <w:numFmt w:val="bullet"/>
      <w:lvlText w:val=""/>
      <w:lvlJc w:val="left"/>
      <w:pPr>
        <w:ind w:left="2796" w:hanging="360"/>
      </w:pPr>
      <w:rPr>
        <w:rFonts w:ascii="Wingdings" w:hAnsi="Wingdings" w:hint="default"/>
      </w:rPr>
    </w:lvl>
    <w:lvl w:ilvl="3" w:tplc="04090001" w:tentative="1">
      <w:start w:val="1"/>
      <w:numFmt w:val="bullet"/>
      <w:lvlText w:val=""/>
      <w:lvlJc w:val="left"/>
      <w:pPr>
        <w:ind w:left="3516" w:hanging="360"/>
      </w:pPr>
      <w:rPr>
        <w:rFonts w:ascii="Symbol" w:hAnsi="Symbol" w:hint="default"/>
      </w:rPr>
    </w:lvl>
    <w:lvl w:ilvl="4" w:tplc="04090003" w:tentative="1">
      <w:start w:val="1"/>
      <w:numFmt w:val="bullet"/>
      <w:lvlText w:val="o"/>
      <w:lvlJc w:val="left"/>
      <w:pPr>
        <w:ind w:left="4236" w:hanging="360"/>
      </w:pPr>
      <w:rPr>
        <w:rFonts w:ascii="Courier New" w:hAnsi="Courier New" w:cs="Courier New" w:hint="default"/>
      </w:rPr>
    </w:lvl>
    <w:lvl w:ilvl="5" w:tplc="04090005" w:tentative="1">
      <w:start w:val="1"/>
      <w:numFmt w:val="bullet"/>
      <w:lvlText w:val=""/>
      <w:lvlJc w:val="left"/>
      <w:pPr>
        <w:ind w:left="4956" w:hanging="360"/>
      </w:pPr>
      <w:rPr>
        <w:rFonts w:ascii="Wingdings" w:hAnsi="Wingdings" w:hint="default"/>
      </w:rPr>
    </w:lvl>
    <w:lvl w:ilvl="6" w:tplc="04090001" w:tentative="1">
      <w:start w:val="1"/>
      <w:numFmt w:val="bullet"/>
      <w:lvlText w:val=""/>
      <w:lvlJc w:val="left"/>
      <w:pPr>
        <w:ind w:left="5676" w:hanging="360"/>
      </w:pPr>
      <w:rPr>
        <w:rFonts w:ascii="Symbol" w:hAnsi="Symbol" w:hint="default"/>
      </w:rPr>
    </w:lvl>
    <w:lvl w:ilvl="7" w:tplc="04090003" w:tentative="1">
      <w:start w:val="1"/>
      <w:numFmt w:val="bullet"/>
      <w:lvlText w:val="o"/>
      <w:lvlJc w:val="left"/>
      <w:pPr>
        <w:ind w:left="6396" w:hanging="360"/>
      </w:pPr>
      <w:rPr>
        <w:rFonts w:ascii="Courier New" w:hAnsi="Courier New" w:cs="Courier New" w:hint="default"/>
      </w:rPr>
    </w:lvl>
    <w:lvl w:ilvl="8" w:tplc="04090005" w:tentative="1">
      <w:start w:val="1"/>
      <w:numFmt w:val="bullet"/>
      <w:lvlText w:val=""/>
      <w:lvlJc w:val="left"/>
      <w:pPr>
        <w:ind w:left="7116" w:hanging="360"/>
      </w:pPr>
      <w:rPr>
        <w:rFonts w:ascii="Wingdings" w:hAnsi="Wingdings" w:hint="default"/>
      </w:rPr>
    </w:lvl>
  </w:abstractNum>
  <w:abstractNum w:abstractNumId="9" w15:restartNumberingAfterBreak="0">
    <w:nsid w:val="33742A52"/>
    <w:multiLevelType w:val="hybridMultilevel"/>
    <w:tmpl w:val="18D05E36"/>
    <w:lvl w:ilvl="0" w:tplc="D93A10C2">
      <w:start w:val="1"/>
      <w:numFmt w:val="lowerLetter"/>
      <w:lvlText w:val="%1."/>
      <w:lvlJc w:val="left"/>
      <w:pPr>
        <w:ind w:left="1620" w:hanging="360"/>
      </w:pPr>
      <w:rPr>
        <w:rFonts w:ascii="Times New Roman" w:hAnsi="Times New Roman" w:cs="Times New Roman"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633122D"/>
    <w:multiLevelType w:val="hybridMultilevel"/>
    <w:tmpl w:val="1DB4CC1E"/>
    <w:lvl w:ilvl="0" w:tplc="D93A10C2">
      <w:start w:val="1"/>
      <w:numFmt w:val="lowerLetter"/>
      <w:lvlText w:val="%1."/>
      <w:lvlJc w:val="left"/>
      <w:pPr>
        <w:ind w:left="1620" w:hanging="360"/>
      </w:pPr>
      <w:rPr>
        <w:rFonts w:ascii="Times New Roman" w:hAnsi="Times New Roman" w:cs="Times New Roman"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41473B9"/>
    <w:multiLevelType w:val="hybridMultilevel"/>
    <w:tmpl w:val="84A67B7C"/>
    <w:lvl w:ilvl="0" w:tplc="D93A10C2">
      <w:start w:val="1"/>
      <w:numFmt w:val="lowerLetter"/>
      <w:lvlText w:val="%1."/>
      <w:lvlJc w:val="left"/>
      <w:pPr>
        <w:ind w:left="1620" w:hanging="360"/>
      </w:pPr>
      <w:rPr>
        <w:rFonts w:ascii="Times New Roman" w:hAnsi="Times New Roman" w:cs="Times New Roman" w:hint="default"/>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6A60167"/>
    <w:multiLevelType w:val="hybridMultilevel"/>
    <w:tmpl w:val="18D05E36"/>
    <w:lvl w:ilvl="0" w:tplc="D93A10C2">
      <w:start w:val="1"/>
      <w:numFmt w:val="lowerLetter"/>
      <w:lvlText w:val="%1."/>
      <w:lvlJc w:val="left"/>
      <w:pPr>
        <w:ind w:left="1620" w:hanging="360"/>
      </w:pPr>
      <w:rPr>
        <w:rFonts w:ascii="Times New Roman" w:hAnsi="Times New Roman" w:cs="Times New Roman"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7C22974"/>
    <w:multiLevelType w:val="hybridMultilevel"/>
    <w:tmpl w:val="994C96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A207282"/>
    <w:multiLevelType w:val="hybridMultilevel"/>
    <w:tmpl w:val="60CA961A"/>
    <w:lvl w:ilvl="0" w:tplc="D93A10C2">
      <w:start w:val="1"/>
      <w:numFmt w:val="lowerLetter"/>
      <w:lvlText w:val="%1."/>
      <w:lvlJc w:val="left"/>
      <w:pPr>
        <w:ind w:left="1620" w:hanging="360"/>
      </w:pPr>
      <w:rPr>
        <w:rFonts w:ascii="Times New Roman" w:hAnsi="Times New Roman" w:cs="Times New Roman"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AF439A1"/>
    <w:multiLevelType w:val="hybridMultilevel"/>
    <w:tmpl w:val="19E48FF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D963D01"/>
    <w:multiLevelType w:val="hybridMultilevel"/>
    <w:tmpl w:val="0E008C6A"/>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4F9A12FA"/>
    <w:multiLevelType w:val="hybridMultilevel"/>
    <w:tmpl w:val="E0825E20"/>
    <w:lvl w:ilvl="0" w:tplc="25FA4086">
      <w:start w:val="1"/>
      <w:numFmt w:val="lowerLetter"/>
      <w:lvlText w:val="%1."/>
      <w:lvlJc w:val="left"/>
      <w:pPr>
        <w:ind w:left="636" w:hanging="636"/>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582A18D1"/>
    <w:multiLevelType w:val="hybridMultilevel"/>
    <w:tmpl w:val="3064F94E"/>
    <w:lvl w:ilvl="0" w:tplc="C706ED18">
      <w:start w:val="1"/>
      <w:numFmt w:val="lowerLetter"/>
      <w:lvlText w:val="%1."/>
      <w:lvlJc w:val="left"/>
      <w:pPr>
        <w:ind w:left="996" w:hanging="636"/>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1D32496"/>
    <w:multiLevelType w:val="hybridMultilevel"/>
    <w:tmpl w:val="7958AE6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0" w15:restartNumberingAfterBreak="0">
    <w:nsid w:val="62524049"/>
    <w:multiLevelType w:val="hybridMultilevel"/>
    <w:tmpl w:val="F9361F4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64584393"/>
    <w:multiLevelType w:val="hybridMultilevel"/>
    <w:tmpl w:val="5980DB68"/>
    <w:lvl w:ilvl="0" w:tplc="D93A10C2">
      <w:start w:val="1"/>
      <w:numFmt w:val="lowerLetter"/>
      <w:lvlText w:val="%1."/>
      <w:lvlJc w:val="left"/>
      <w:pPr>
        <w:ind w:left="1620" w:hanging="360"/>
      </w:pPr>
      <w:rPr>
        <w:rFonts w:ascii="Times New Roman" w:hAnsi="Times New Roman" w:cs="Times New Roman"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9146506"/>
    <w:multiLevelType w:val="hybridMultilevel"/>
    <w:tmpl w:val="E2D4740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E341491"/>
    <w:multiLevelType w:val="hybridMultilevel"/>
    <w:tmpl w:val="416C1E0C"/>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15:restartNumberingAfterBreak="0">
    <w:nsid w:val="6E992AB9"/>
    <w:multiLevelType w:val="hybridMultilevel"/>
    <w:tmpl w:val="58CE6B1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1087F72"/>
    <w:multiLevelType w:val="hybridMultilevel"/>
    <w:tmpl w:val="3B628E56"/>
    <w:lvl w:ilvl="0" w:tplc="04090001">
      <w:start w:val="1"/>
      <w:numFmt w:val="bullet"/>
      <w:lvlText w:val=""/>
      <w:lvlJc w:val="left"/>
      <w:pPr>
        <w:ind w:left="1272" w:hanging="360"/>
      </w:pPr>
      <w:rPr>
        <w:rFonts w:ascii="Symbol" w:hAnsi="Symbol" w:hint="default"/>
      </w:rPr>
    </w:lvl>
    <w:lvl w:ilvl="1" w:tplc="04090003" w:tentative="1">
      <w:start w:val="1"/>
      <w:numFmt w:val="bullet"/>
      <w:lvlText w:val="o"/>
      <w:lvlJc w:val="left"/>
      <w:pPr>
        <w:ind w:left="1992" w:hanging="360"/>
      </w:pPr>
      <w:rPr>
        <w:rFonts w:ascii="Courier New" w:hAnsi="Courier New" w:cs="Courier New" w:hint="default"/>
      </w:rPr>
    </w:lvl>
    <w:lvl w:ilvl="2" w:tplc="04090005" w:tentative="1">
      <w:start w:val="1"/>
      <w:numFmt w:val="bullet"/>
      <w:lvlText w:val=""/>
      <w:lvlJc w:val="left"/>
      <w:pPr>
        <w:ind w:left="2712" w:hanging="360"/>
      </w:pPr>
      <w:rPr>
        <w:rFonts w:ascii="Wingdings" w:hAnsi="Wingdings" w:hint="default"/>
      </w:rPr>
    </w:lvl>
    <w:lvl w:ilvl="3" w:tplc="04090001" w:tentative="1">
      <w:start w:val="1"/>
      <w:numFmt w:val="bullet"/>
      <w:lvlText w:val=""/>
      <w:lvlJc w:val="left"/>
      <w:pPr>
        <w:ind w:left="3432" w:hanging="360"/>
      </w:pPr>
      <w:rPr>
        <w:rFonts w:ascii="Symbol" w:hAnsi="Symbol" w:hint="default"/>
      </w:rPr>
    </w:lvl>
    <w:lvl w:ilvl="4" w:tplc="04090003" w:tentative="1">
      <w:start w:val="1"/>
      <w:numFmt w:val="bullet"/>
      <w:lvlText w:val="o"/>
      <w:lvlJc w:val="left"/>
      <w:pPr>
        <w:ind w:left="4152" w:hanging="360"/>
      </w:pPr>
      <w:rPr>
        <w:rFonts w:ascii="Courier New" w:hAnsi="Courier New" w:cs="Courier New" w:hint="default"/>
      </w:rPr>
    </w:lvl>
    <w:lvl w:ilvl="5" w:tplc="04090005" w:tentative="1">
      <w:start w:val="1"/>
      <w:numFmt w:val="bullet"/>
      <w:lvlText w:val=""/>
      <w:lvlJc w:val="left"/>
      <w:pPr>
        <w:ind w:left="4872" w:hanging="360"/>
      </w:pPr>
      <w:rPr>
        <w:rFonts w:ascii="Wingdings" w:hAnsi="Wingdings" w:hint="default"/>
      </w:rPr>
    </w:lvl>
    <w:lvl w:ilvl="6" w:tplc="04090001" w:tentative="1">
      <w:start w:val="1"/>
      <w:numFmt w:val="bullet"/>
      <w:lvlText w:val=""/>
      <w:lvlJc w:val="left"/>
      <w:pPr>
        <w:ind w:left="5592" w:hanging="360"/>
      </w:pPr>
      <w:rPr>
        <w:rFonts w:ascii="Symbol" w:hAnsi="Symbol" w:hint="default"/>
      </w:rPr>
    </w:lvl>
    <w:lvl w:ilvl="7" w:tplc="04090003" w:tentative="1">
      <w:start w:val="1"/>
      <w:numFmt w:val="bullet"/>
      <w:lvlText w:val="o"/>
      <w:lvlJc w:val="left"/>
      <w:pPr>
        <w:ind w:left="6312" w:hanging="360"/>
      </w:pPr>
      <w:rPr>
        <w:rFonts w:ascii="Courier New" w:hAnsi="Courier New" w:cs="Courier New" w:hint="default"/>
      </w:rPr>
    </w:lvl>
    <w:lvl w:ilvl="8" w:tplc="04090005" w:tentative="1">
      <w:start w:val="1"/>
      <w:numFmt w:val="bullet"/>
      <w:lvlText w:val=""/>
      <w:lvlJc w:val="left"/>
      <w:pPr>
        <w:ind w:left="7032" w:hanging="360"/>
      </w:pPr>
      <w:rPr>
        <w:rFonts w:ascii="Wingdings" w:hAnsi="Wingdings" w:hint="default"/>
      </w:rPr>
    </w:lvl>
  </w:abstractNum>
  <w:abstractNum w:abstractNumId="26" w15:restartNumberingAfterBreak="0">
    <w:nsid w:val="73FE2A5C"/>
    <w:multiLevelType w:val="hybridMultilevel"/>
    <w:tmpl w:val="A3A0D1A8"/>
    <w:lvl w:ilvl="0" w:tplc="0409000F">
      <w:start w:val="1"/>
      <w:numFmt w:val="decimal"/>
      <w:lvlText w:val="%1."/>
      <w:lvlJc w:val="left"/>
      <w:pPr>
        <w:ind w:left="450" w:hanging="360"/>
      </w:pPr>
      <w:rPr>
        <w:rFonts w:hint="default"/>
      </w:rPr>
    </w:lvl>
    <w:lvl w:ilvl="1" w:tplc="D93A10C2">
      <w:start w:val="1"/>
      <w:numFmt w:val="lowerLetter"/>
      <w:lvlText w:val="%2."/>
      <w:lvlJc w:val="left"/>
      <w:pPr>
        <w:ind w:left="1620" w:hanging="360"/>
      </w:pPr>
      <w:rPr>
        <w:rFonts w:ascii="Times New Roman" w:hAnsi="Times New Roman" w:cs="Times New Roman" w:hint="default"/>
        <w:sz w:val="24"/>
        <w:szCs w:val="24"/>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A7402A3"/>
    <w:multiLevelType w:val="hybridMultilevel"/>
    <w:tmpl w:val="97809BDE"/>
    <w:lvl w:ilvl="0" w:tplc="0409000F">
      <w:start w:val="1"/>
      <w:numFmt w:val="decimal"/>
      <w:lvlText w:val="%1."/>
      <w:lvlJc w:val="left"/>
      <w:pPr>
        <w:ind w:left="810" w:hanging="360"/>
      </w:pPr>
    </w:lvl>
    <w:lvl w:ilvl="1" w:tplc="04090019">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num w:numId="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6"/>
  </w:num>
  <w:num w:numId="3">
    <w:abstractNumId w:val="3"/>
  </w:num>
  <w:num w:numId="4">
    <w:abstractNumId w:val="21"/>
  </w:num>
  <w:num w:numId="5">
    <w:abstractNumId w:val="10"/>
  </w:num>
  <w:num w:numId="6">
    <w:abstractNumId w:val="15"/>
  </w:num>
  <w:num w:numId="7">
    <w:abstractNumId w:val="18"/>
  </w:num>
  <w:num w:numId="8">
    <w:abstractNumId w:val="4"/>
  </w:num>
  <w:num w:numId="9">
    <w:abstractNumId w:val="12"/>
  </w:num>
  <w:num w:numId="10">
    <w:abstractNumId w:val="9"/>
  </w:num>
  <w:num w:numId="11">
    <w:abstractNumId w:val="0"/>
  </w:num>
  <w:num w:numId="12">
    <w:abstractNumId w:val="6"/>
  </w:num>
  <w:num w:numId="13">
    <w:abstractNumId w:val="2"/>
  </w:num>
  <w:num w:numId="14">
    <w:abstractNumId w:val="11"/>
  </w:num>
  <w:num w:numId="15">
    <w:abstractNumId w:val="14"/>
  </w:num>
  <w:num w:numId="16">
    <w:abstractNumId w:val="5"/>
  </w:num>
  <w:num w:numId="17">
    <w:abstractNumId w:val="8"/>
  </w:num>
  <w:num w:numId="18">
    <w:abstractNumId w:val="13"/>
  </w:num>
  <w:num w:numId="19">
    <w:abstractNumId w:val="22"/>
  </w:num>
  <w:num w:numId="20">
    <w:abstractNumId w:val="1"/>
  </w:num>
  <w:num w:numId="21">
    <w:abstractNumId w:val="24"/>
  </w:num>
  <w:num w:numId="22">
    <w:abstractNumId w:val="19"/>
  </w:num>
  <w:num w:numId="23">
    <w:abstractNumId w:val="16"/>
  </w:num>
  <w:num w:numId="24">
    <w:abstractNumId w:val="27"/>
  </w:num>
  <w:num w:numId="25">
    <w:abstractNumId w:val="7"/>
  </w:num>
  <w:num w:numId="26">
    <w:abstractNumId w:val="17"/>
  </w:num>
  <w:num w:numId="27">
    <w:abstractNumId w:val="23"/>
  </w:num>
  <w:num w:numId="28">
    <w:abstractNumId w:val="20"/>
  </w:num>
  <w:num w:numId="29">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20"/>
  <w:drawingGridHorizontalSpacing w:val="120"/>
  <w:displayHorizont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17AC7"/>
    <w:rsid w:val="00000E75"/>
    <w:rsid w:val="00000FFC"/>
    <w:rsid w:val="00001854"/>
    <w:rsid w:val="00001CE2"/>
    <w:rsid w:val="00001D1C"/>
    <w:rsid w:val="00001D97"/>
    <w:rsid w:val="0000414B"/>
    <w:rsid w:val="000045E9"/>
    <w:rsid w:val="00004A01"/>
    <w:rsid w:val="00004B53"/>
    <w:rsid w:val="00004D9B"/>
    <w:rsid w:val="00004E80"/>
    <w:rsid w:val="000050D8"/>
    <w:rsid w:val="000053F7"/>
    <w:rsid w:val="00006104"/>
    <w:rsid w:val="000062D1"/>
    <w:rsid w:val="00006D61"/>
    <w:rsid w:val="0000706E"/>
    <w:rsid w:val="0000727A"/>
    <w:rsid w:val="00007E1D"/>
    <w:rsid w:val="00010BC3"/>
    <w:rsid w:val="000110C9"/>
    <w:rsid w:val="000113C9"/>
    <w:rsid w:val="00012A27"/>
    <w:rsid w:val="00012AC0"/>
    <w:rsid w:val="00014540"/>
    <w:rsid w:val="0001470D"/>
    <w:rsid w:val="00014BEE"/>
    <w:rsid w:val="00017CC7"/>
    <w:rsid w:val="000204EB"/>
    <w:rsid w:val="000206C8"/>
    <w:rsid w:val="000223BB"/>
    <w:rsid w:val="000227A6"/>
    <w:rsid w:val="00022EA0"/>
    <w:rsid w:val="000231B1"/>
    <w:rsid w:val="00024059"/>
    <w:rsid w:val="000260BC"/>
    <w:rsid w:val="00026588"/>
    <w:rsid w:val="00026BD4"/>
    <w:rsid w:val="0002712C"/>
    <w:rsid w:val="0002731A"/>
    <w:rsid w:val="0002757C"/>
    <w:rsid w:val="00030636"/>
    <w:rsid w:val="00030727"/>
    <w:rsid w:val="0003157C"/>
    <w:rsid w:val="00031A1E"/>
    <w:rsid w:val="00031AA5"/>
    <w:rsid w:val="0003214E"/>
    <w:rsid w:val="00032D91"/>
    <w:rsid w:val="00032EA1"/>
    <w:rsid w:val="00033451"/>
    <w:rsid w:val="000334EE"/>
    <w:rsid w:val="000349D8"/>
    <w:rsid w:val="00035224"/>
    <w:rsid w:val="000358AA"/>
    <w:rsid w:val="00035922"/>
    <w:rsid w:val="00035FA3"/>
    <w:rsid w:val="00036205"/>
    <w:rsid w:val="00036601"/>
    <w:rsid w:val="00036606"/>
    <w:rsid w:val="00036D1B"/>
    <w:rsid w:val="00037325"/>
    <w:rsid w:val="00037F78"/>
    <w:rsid w:val="00040B48"/>
    <w:rsid w:val="00040B5D"/>
    <w:rsid w:val="00040DF9"/>
    <w:rsid w:val="00040EB0"/>
    <w:rsid w:val="0004164E"/>
    <w:rsid w:val="00041D10"/>
    <w:rsid w:val="00042251"/>
    <w:rsid w:val="00042328"/>
    <w:rsid w:val="00042741"/>
    <w:rsid w:val="00042836"/>
    <w:rsid w:val="00042C4E"/>
    <w:rsid w:val="00042E0B"/>
    <w:rsid w:val="00043027"/>
    <w:rsid w:val="00043419"/>
    <w:rsid w:val="0004399B"/>
    <w:rsid w:val="00044378"/>
    <w:rsid w:val="000447FD"/>
    <w:rsid w:val="00044D62"/>
    <w:rsid w:val="00044F8B"/>
    <w:rsid w:val="00045873"/>
    <w:rsid w:val="00045AF0"/>
    <w:rsid w:val="00045BB9"/>
    <w:rsid w:val="00045BFE"/>
    <w:rsid w:val="00046518"/>
    <w:rsid w:val="000467B8"/>
    <w:rsid w:val="00046ADC"/>
    <w:rsid w:val="00046D6E"/>
    <w:rsid w:val="00047259"/>
    <w:rsid w:val="00047CEA"/>
    <w:rsid w:val="00050245"/>
    <w:rsid w:val="00050F12"/>
    <w:rsid w:val="00051076"/>
    <w:rsid w:val="000511C9"/>
    <w:rsid w:val="00051396"/>
    <w:rsid w:val="00051A57"/>
    <w:rsid w:val="00051EBB"/>
    <w:rsid w:val="000521E4"/>
    <w:rsid w:val="000522E8"/>
    <w:rsid w:val="000523C8"/>
    <w:rsid w:val="00052B3E"/>
    <w:rsid w:val="00052DF5"/>
    <w:rsid w:val="00053806"/>
    <w:rsid w:val="000547BA"/>
    <w:rsid w:val="00054801"/>
    <w:rsid w:val="000549D1"/>
    <w:rsid w:val="00054BFF"/>
    <w:rsid w:val="00055419"/>
    <w:rsid w:val="00055CC8"/>
    <w:rsid w:val="00056033"/>
    <w:rsid w:val="00056102"/>
    <w:rsid w:val="000562BE"/>
    <w:rsid w:val="00056D4F"/>
    <w:rsid w:val="00056DCA"/>
    <w:rsid w:val="0005727C"/>
    <w:rsid w:val="0005739F"/>
    <w:rsid w:val="00057559"/>
    <w:rsid w:val="0005781A"/>
    <w:rsid w:val="00060691"/>
    <w:rsid w:val="000608D7"/>
    <w:rsid w:val="000611B5"/>
    <w:rsid w:val="0006187D"/>
    <w:rsid w:val="000624E0"/>
    <w:rsid w:val="00062540"/>
    <w:rsid w:val="0006269D"/>
    <w:rsid w:val="00062DA8"/>
    <w:rsid w:val="00062E20"/>
    <w:rsid w:val="00063548"/>
    <w:rsid w:val="0006368C"/>
    <w:rsid w:val="0006392B"/>
    <w:rsid w:val="00063E9A"/>
    <w:rsid w:val="00064659"/>
    <w:rsid w:val="00064A91"/>
    <w:rsid w:val="0006572F"/>
    <w:rsid w:val="0006659A"/>
    <w:rsid w:val="000665F1"/>
    <w:rsid w:val="0006675A"/>
    <w:rsid w:val="000667C5"/>
    <w:rsid w:val="00067038"/>
    <w:rsid w:val="000702A2"/>
    <w:rsid w:val="000704B1"/>
    <w:rsid w:val="00070914"/>
    <w:rsid w:val="000709B7"/>
    <w:rsid w:val="00070B3D"/>
    <w:rsid w:val="00071008"/>
    <w:rsid w:val="000712FA"/>
    <w:rsid w:val="000715E2"/>
    <w:rsid w:val="00071AC3"/>
    <w:rsid w:val="00072162"/>
    <w:rsid w:val="0007224E"/>
    <w:rsid w:val="00072441"/>
    <w:rsid w:val="00072A18"/>
    <w:rsid w:val="00072F3B"/>
    <w:rsid w:val="000731EB"/>
    <w:rsid w:val="00073952"/>
    <w:rsid w:val="00074437"/>
    <w:rsid w:val="00075F1D"/>
    <w:rsid w:val="0007680E"/>
    <w:rsid w:val="000768D4"/>
    <w:rsid w:val="000769B4"/>
    <w:rsid w:val="00076C82"/>
    <w:rsid w:val="00076FE0"/>
    <w:rsid w:val="00077036"/>
    <w:rsid w:val="000774BD"/>
    <w:rsid w:val="000777AF"/>
    <w:rsid w:val="000778F8"/>
    <w:rsid w:val="00077EA5"/>
    <w:rsid w:val="00080A69"/>
    <w:rsid w:val="00080D69"/>
    <w:rsid w:val="00080EF3"/>
    <w:rsid w:val="00081003"/>
    <w:rsid w:val="00081725"/>
    <w:rsid w:val="00082409"/>
    <w:rsid w:val="00082BC8"/>
    <w:rsid w:val="00083871"/>
    <w:rsid w:val="00084635"/>
    <w:rsid w:val="0008498B"/>
    <w:rsid w:val="00084EA9"/>
    <w:rsid w:val="000855ED"/>
    <w:rsid w:val="00085711"/>
    <w:rsid w:val="000866AC"/>
    <w:rsid w:val="0008685E"/>
    <w:rsid w:val="00086E90"/>
    <w:rsid w:val="000870B5"/>
    <w:rsid w:val="000876D0"/>
    <w:rsid w:val="00087C5D"/>
    <w:rsid w:val="00087C86"/>
    <w:rsid w:val="0009050E"/>
    <w:rsid w:val="00090CBB"/>
    <w:rsid w:val="00091295"/>
    <w:rsid w:val="00092888"/>
    <w:rsid w:val="00092A27"/>
    <w:rsid w:val="00093183"/>
    <w:rsid w:val="00093A2D"/>
    <w:rsid w:val="00093DC9"/>
    <w:rsid w:val="00094272"/>
    <w:rsid w:val="00094A57"/>
    <w:rsid w:val="00094C76"/>
    <w:rsid w:val="0009564A"/>
    <w:rsid w:val="000960E0"/>
    <w:rsid w:val="00096133"/>
    <w:rsid w:val="000963CF"/>
    <w:rsid w:val="00097481"/>
    <w:rsid w:val="00097A6A"/>
    <w:rsid w:val="000A0358"/>
    <w:rsid w:val="000A19F8"/>
    <w:rsid w:val="000A1A1F"/>
    <w:rsid w:val="000A1B5A"/>
    <w:rsid w:val="000A1BAC"/>
    <w:rsid w:val="000A27A4"/>
    <w:rsid w:val="000A2DD7"/>
    <w:rsid w:val="000A3B89"/>
    <w:rsid w:val="000A4058"/>
    <w:rsid w:val="000A41BC"/>
    <w:rsid w:val="000A5418"/>
    <w:rsid w:val="000A58FE"/>
    <w:rsid w:val="000A5996"/>
    <w:rsid w:val="000A5AD9"/>
    <w:rsid w:val="000A5F70"/>
    <w:rsid w:val="000A6F8A"/>
    <w:rsid w:val="000A7D6B"/>
    <w:rsid w:val="000B0230"/>
    <w:rsid w:val="000B1196"/>
    <w:rsid w:val="000B140C"/>
    <w:rsid w:val="000B1CB6"/>
    <w:rsid w:val="000B2824"/>
    <w:rsid w:val="000B3526"/>
    <w:rsid w:val="000B361E"/>
    <w:rsid w:val="000B4583"/>
    <w:rsid w:val="000B49B4"/>
    <w:rsid w:val="000B4E42"/>
    <w:rsid w:val="000B4E99"/>
    <w:rsid w:val="000B5389"/>
    <w:rsid w:val="000B5995"/>
    <w:rsid w:val="000B61B8"/>
    <w:rsid w:val="000B7635"/>
    <w:rsid w:val="000B7888"/>
    <w:rsid w:val="000B7B75"/>
    <w:rsid w:val="000C0208"/>
    <w:rsid w:val="000C0C4C"/>
    <w:rsid w:val="000C1DC9"/>
    <w:rsid w:val="000C2387"/>
    <w:rsid w:val="000C278A"/>
    <w:rsid w:val="000C298E"/>
    <w:rsid w:val="000C35CA"/>
    <w:rsid w:val="000C36AC"/>
    <w:rsid w:val="000C3FE3"/>
    <w:rsid w:val="000C48B6"/>
    <w:rsid w:val="000C4DAB"/>
    <w:rsid w:val="000C56CE"/>
    <w:rsid w:val="000C56EF"/>
    <w:rsid w:val="000C748E"/>
    <w:rsid w:val="000C76E8"/>
    <w:rsid w:val="000D05CB"/>
    <w:rsid w:val="000D1F6A"/>
    <w:rsid w:val="000D21EA"/>
    <w:rsid w:val="000D2831"/>
    <w:rsid w:val="000D2C34"/>
    <w:rsid w:val="000D2CBA"/>
    <w:rsid w:val="000D30A5"/>
    <w:rsid w:val="000D35C1"/>
    <w:rsid w:val="000D3ACA"/>
    <w:rsid w:val="000D430C"/>
    <w:rsid w:val="000D6B05"/>
    <w:rsid w:val="000D6DC4"/>
    <w:rsid w:val="000D6FB1"/>
    <w:rsid w:val="000D7635"/>
    <w:rsid w:val="000D7CBE"/>
    <w:rsid w:val="000E0040"/>
    <w:rsid w:val="000E0C6D"/>
    <w:rsid w:val="000E101F"/>
    <w:rsid w:val="000E1AB7"/>
    <w:rsid w:val="000E2041"/>
    <w:rsid w:val="000E2095"/>
    <w:rsid w:val="000E2CFF"/>
    <w:rsid w:val="000E33B9"/>
    <w:rsid w:val="000E37AD"/>
    <w:rsid w:val="000E4BAB"/>
    <w:rsid w:val="000E4FA6"/>
    <w:rsid w:val="000E5A44"/>
    <w:rsid w:val="000E6C1C"/>
    <w:rsid w:val="000E7997"/>
    <w:rsid w:val="000E7A1A"/>
    <w:rsid w:val="000F0226"/>
    <w:rsid w:val="000F0991"/>
    <w:rsid w:val="000F1043"/>
    <w:rsid w:val="000F10C5"/>
    <w:rsid w:val="000F158F"/>
    <w:rsid w:val="000F1CA2"/>
    <w:rsid w:val="000F1DBF"/>
    <w:rsid w:val="000F1FAC"/>
    <w:rsid w:val="000F20E9"/>
    <w:rsid w:val="000F25FC"/>
    <w:rsid w:val="000F2E72"/>
    <w:rsid w:val="000F3045"/>
    <w:rsid w:val="000F3749"/>
    <w:rsid w:val="000F3FB1"/>
    <w:rsid w:val="000F409D"/>
    <w:rsid w:val="000F4B72"/>
    <w:rsid w:val="000F4F0A"/>
    <w:rsid w:val="000F514A"/>
    <w:rsid w:val="000F5C2E"/>
    <w:rsid w:val="000F69D3"/>
    <w:rsid w:val="000F7162"/>
    <w:rsid w:val="000F7BC6"/>
    <w:rsid w:val="00100C8C"/>
    <w:rsid w:val="001010A3"/>
    <w:rsid w:val="0010177F"/>
    <w:rsid w:val="00101D3E"/>
    <w:rsid w:val="001022BB"/>
    <w:rsid w:val="00102B50"/>
    <w:rsid w:val="00102CF9"/>
    <w:rsid w:val="00102E02"/>
    <w:rsid w:val="00103058"/>
    <w:rsid w:val="001038F1"/>
    <w:rsid w:val="001040FB"/>
    <w:rsid w:val="001042B6"/>
    <w:rsid w:val="00104943"/>
    <w:rsid w:val="001055A4"/>
    <w:rsid w:val="00105660"/>
    <w:rsid w:val="00107501"/>
    <w:rsid w:val="00107B7A"/>
    <w:rsid w:val="00107C31"/>
    <w:rsid w:val="00110DB4"/>
    <w:rsid w:val="001111DC"/>
    <w:rsid w:val="001112D4"/>
    <w:rsid w:val="001113DC"/>
    <w:rsid w:val="00111B8F"/>
    <w:rsid w:val="00111C67"/>
    <w:rsid w:val="00111E04"/>
    <w:rsid w:val="00112019"/>
    <w:rsid w:val="00112265"/>
    <w:rsid w:val="0011226A"/>
    <w:rsid w:val="00113CFB"/>
    <w:rsid w:val="0011453F"/>
    <w:rsid w:val="0011469A"/>
    <w:rsid w:val="00114BCD"/>
    <w:rsid w:val="001155E6"/>
    <w:rsid w:val="00115646"/>
    <w:rsid w:val="00115AD0"/>
    <w:rsid w:val="00115C6C"/>
    <w:rsid w:val="0011601A"/>
    <w:rsid w:val="001163F5"/>
    <w:rsid w:val="00116588"/>
    <w:rsid w:val="001166DB"/>
    <w:rsid w:val="00116A34"/>
    <w:rsid w:val="00116DD8"/>
    <w:rsid w:val="00117E6D"/>
    <w:rsid w:val="00120102"/>
    <w:rsid w:val="00120658"/>
    <w:rsid w:val="0012073B"/>
    <w:rsid w:val="00120DA3"/>
    <w:rsid w:val="00120F84"/>
    <w:rsid w:val="00121CC7"/>
    <w:rsid w:val="00121E28"/>
    <w:rsid w:val="00122058"/>
    <w:rsid w:val="001225BA"/>
    <w:rsid w:val="00122D12"/>
    <w:rsid w:val="00124405"/>
    <w:rsid w:val="00124656"/>
    <w:rsid w:val="001248B1"/>
    <w:rsid w:val="00124E07"/>
    <w:rsid w:val="001253C8"/>
    <w:rsid w:val="001257E9"/>
    <w:rsid w:val="00125FD4"/>
    <w:rsid w:val="0012684B"/>
    <w:rsid w:val="00126C2B"/>
    <w:rsid w:val="00126D2D"/>
    <w:rsid w:val="00127DA9"/>
    <w:rsid w:val="00130423"/>
    <w:rsid w:val="00130CC2"/>
    <w:rsid w:val="00131739"/>
    <w:rsid w:val="00131F7E"/>
    <w:rsid w:val="001320C2"/>
    <w:rsid w:val="00132B04"/>
    <w:rsid w:val="00132DC5"/>
    <w:rsid w:val="00133159"/>
    <w:rsid w:val="00133C46"/>
    <w:rsid w:val="001340BF"/>
    <w:rsid w:val="001344D7"/>
    <w:rsid w:val="0013472B"/>
    <w:rsid w:val="001353BA"/>
    <w:rsid w:val="0013547F"/>
    <w:rsid w:val="00135766"/>
    <w:rsid w:val="00135E73"/>
    <w:rsid w:val="00135F49"/>
    <w:rsid w:val="00136111"/>
    <w:rsid w:val="0013700D"/>
    <w:rsid w:val="00137148"/>
    <w:rsid w:val="001371D3"/>
    <w:rsid w:val="00137435"/>
    <w:rsid w:val="00137C6F"/>
    <w:rsid w:val="001400E5"/>
    <w:rsid w:val="0014081C"/>
    <w:rsid w:val="00140C56"/>
    <w:rsid w:val="00141514"/>
    <w:rsid w:val="00141B5B"/>
    <w:rsid w:val="00141E5C"/>
    <w:rsid w:val="00142705"/>
    <w:rsid w:val="00142E75"/>
    <w:rsid w:val="001433C7"/>
    <w:rsid w:val="00143599"/>
    <w:rsid w:val="001448FB"/>
    <w:rsid w:val="00144914"/>
    <w:rsid w:val="00144A62"/>
    <w:rsid w:val="00144DA7"/>
    <w:rsid w:val="00145785"/>
    <w:rsid w:val="00145CE8"/>
    <w:rsid w:val="001460BE"/>
    <w:rsid w:val="0014660D"/>
    <w:rsid w:val="0014688A"/>
    <w:rsid w:val="00147DE3"/>
    <w:rsid w:val="00147EFF"/>
    <w:rsid w:val="00150434"/>
    <w:rsid w:val="00150AF0"/>
    <w:rsid w:val="00150ED0"/>
    <w:rsid w:val="0015110F"/>
    <w:rsid w:val="001512B3"/>
    <w:rsid w:val="001512BA"/>
    <w:rsid w:val="001513B7"/>
    <w:rsid w:val="00151468"/>
    <w:rsid w:val="001526F9"/>
    <w:rsid w:val="001528FC"/>
    <w:rsid w:val="00153C07"/>
    <w:rsid w:val="00153C7D"/>
    <w:rsid w:val="00153FB9"/>
    <w:rsid w:val="00154171"/>
    <w:rsid w:val="00154BE3"/>
    <w:rsid w:val="00154C62"/>
    <w:rsid w:val="00155510"/>
    <w:rsid w:val="001556A3"/>
    <w:rsid w:val="0015607F"/>
    <w:rsid w:val="001561FA"/>
    <w:rsid w:val="00156272"/>
    <w:rsid w:val="001563E9"/>
    <w:rsid w:val="00156519"/>
    <w:rsid w:val="00156C45"/>
    <w:rsid w:val="00156F9A"/>
    <w:rsid w:val="00157124"/>
    <w:rsid w:val="0015770E"/>
    <w:rsid w:val="00157823"/>
    <w:rsid w:val="00157C37"/>
    <w:rsid w:val="0016021A"/>
    <w:rsid w:val="001605DB"/>
    <w:rsid w:val="001607A8"/>
    <w:rsid w:val="00160818"/>
    <w:rsid w:val="00160AC9"/>
    <w:rsid w:val="00160D09"/>
    <w:rsid w:val="001611C0"/>
    <w:rsid w:val="001612B7"/>
    <w:rsid w:val="00161972"/>
    <w:rsid w:val="001626DC"/>
    <w:rsid w:val="00162E48"/>
    <w:rsid w:val="001633B5"/>
    <w:rsid w:val="0016400B"/>
    <w:rsid w:val="0016408D"/>
    <w:rsid w:val="00164352"/>
    <w:rsid w:val="00164BC1"/>
    <w:rsid w:val="00165430"/>
    <w:rsid w:val="001654D5"/>
    <w:rsid w:val="00165A36"/>
    <w:rsid w:val="001667C7"/>
    <w:rsid w:val="0016696C"/>
    <w:rsid w:val="00166CF3"/>
    <w:rsid w:val="00166DB3"/>
    <w:rsid w:val="00166E41"/>
    <w:rsid w:val="00166F15"/>
    <w:rsid w:val="001670B0"/>
    <w:rsid w:val="001672A6"/>
    <w:rsid w:val="00167454"/>
    <w:rsid w:val="00170073"/>
    <w:rsid w:val="00170914"/>
    <w:rsid w:val="001725AE"/>
    <w:rsid w:val="00172888"/>
    <w:rsid w:val="0017316E"/>
    <w:rsid w:val="00173520"/>
    <w:rsid w:val="00174643"/>
    <w:rsid w:val="001746EE"/>
    <w:rsid w:val="00174C35"/>
    <w:rsid w:val="001751FD"/>
    <w:rsid w:val="001752F6"/>
    <w:rsid w:val="00175A73"/>
    <w:rsid w:val="001765DD"/>
    <w:rsid w:val="0017700C"/>
    <w:rsid w:val="0017717C"/>
    <w:rsid w:val="0017797B"/>
    <w:rsid w:val="00181553"/>
    <w:rsid w:val="00181770"/>
    <w:rsid w:val="0018188D"/>
    <w:rsid w:val="00181B13"/>
    <w:rsid w:val="0018214C"/>
    <w:rsid w:val="001838CB"/>
    <w:rsid w:val="00183B6C"/>
    <w:rsid w:val="00184913"/>
    <w:rsid w:val="001850FF"/>
    <w:rsid w:val="0018522A"/>
    <w:rsid w:val="0018592F"/>
    <w:rsid w:val="001860C1"/>
    <w:rsid w:val="00186618"/>
    <w:rsid w:val="0018690A"/>
    <w:rsid w:val="00187733"/>
    <w:rsid w:val="00187EB9"/>
    <w:rsid w:val="00191BA2"/>
    <w:rsid w:val="00191DDB"/>
    <w:rsid w:val="001924D4"/>
    <w:rsid w:val="00192F2B"/>
    <w:rsid w:val="00192FC2"/>
    <w:rsid w:val="001930AF"/>
    <w:rsid w:val="00193441"/>
    <w:rsid w:val="0019358A"/>
    <w:rsid w:val="00194D14"/>
    <w:rsid w:val="00194F94"/>
    <w:rsid w:val="00195564"/>
    <w:rsid w:val="001959D1"/>
    <w:rsid w:val="00195D12"/>
    <w:rsid w:val="001964C1"/>
    <w:rsid w:val="00196629"/>
    <w:rsid w:val="00196B2A"/>
    <w:rsid w:val="00196C5D"/>
    <w:rsid w:val="001977B7"/>
    <w:rsid w:val="00197E60"/>
    <w:rsid w:val="001A0520"/>
    <w:rsid w:val="001A0781"/>
    <w:rsid w:val="001A0B65"/>
    <w:rsid w:val="001A17C4"/>
    <w:rsid w:val="001A1E79"/>
    <w:rsid w:val="001A2108"/>
    <w:rsid w:val="001A220B"/>
    <w:rsid w:val="001A2ADD"/>
    <w:rsid w:val="001A2C48"/>
    <w:rsid w:val="001A2CA6"/>
    <w:rsid w:val="001A306B"/>
    <w:rsid w:val="001A40E1"/>
    <w:rsid w:val="001A4148"/>
    <w:rsid w:val="001A46E1"/>
    <w:rsid w:val="001A479E"/>
    <w:rsid w:val="001A4FF5"/>
    <w:rsid w:val="001A58C5"/>
    <w:rsid w:val="001A5E22"/>
    <w:rsid w:val="001A76C9"/>
    <w:rsid w:val="001A770C"/>
    <w:rsid w:val="001B15BF"/>
    <w:rsid w:val="001B1F4C"/>
    <w:rsid w:val="001B2605"/>
    <w:rsid w:val="001B26A1"/>
    <w:rsid w:val="001B3F30"/>
    <w:rsid w:val="001B3FF1"/>
    <w:rsid w:val="001B45AF"/>
    <w:rsid w:val="001B483D"/>
    <w:rsid w:val="001B52D8"/>
    <w:rsid w:val="001B5F0A"/>
    <w:rsid w:val="001B6711"/>
    <w:rsid w:val="001B6737"/>
    <w:rsid w:val="001B6CC7"/>
    <w:rsid w:val="001B6FFA"/>
    <w:rsid w:val="001B7C70"/>
    <w:rsid w:val="001B7D81"/>
    <w:rsid w:val="001C047C"/>
    <w:rsid w:val="001C073C"/>
    <w:rsid w:val="001C0764"/>
    <w:rsid w:val="001C1420"/>
    <w:rsid w:val="001C1843"/>
    <w:rsid w:val="001C19BD"/>
    <w:rsid w:val="001C1E28"/>
    <w:rsid w:val="001C1E52"/>
    <w:rsid w:val="001C2033"/>
    <w:rsid w:val="001C25D0"/>
    <w:rsid w:val="001C2C44"/>
    <w:rsid w:val="001C38AA"/>
    <w:rsid w:val="001C38EB"/>
    <w:rsid w:val="001C3AFB"/>
    <w:rsid w:val="001C494F"/>
    <w:rsid w:val="001C4AFD"/>
    <w:rsid w:val="001C4FCC"/>
    <w:rsid w:val="001C58C1"/>
    <w:rsid w:val="001C6AB3"/>
    <w:rsid w:val="001C6F17"/>
    <w:rsid w:val="001C709B"/>
    <w:rsid w:val="001C7237"/>
    <w:rsid w:val="001C7E84"/>
    <w:rsid w:val="001C7F03"/>
    <w:rsid w:val="001D00A9"/>
    <w:rsid w:val="001D0662"/>
    <w:rsid w:val="001D153C"/>
    <w:rsid w:val="001D1D98"/>
    <w:rsid w:val="001D1E0E"/>
    <w:rsid w:val="001D2849"/>
    <w:rsid w:val="001D289F"/>
    <w:rsid w:val="001D3948"/>
    <w:rsid w:val="001D42AF"/>
    <w:rsid w:val="001D4415"/>
    <w:rsid w:val="001D4FF9"/>
    <w:rsid w:val="001D5055"/>
    <w:rsid w:val="001D5598"/>
    <w:rsid w:val="001D5878"/>
    <w:rsid w:val="001D5C54"/>
    <w:rsid w:val="001D66E4"/>
    <w:rsid w:val="001D67C9"/>
    <w:rsid w:val="001D7964"/>
    <w:rsid w:val="001E0636"/>
    <w:rsid w:val="001E140E"/>
    <w:rsid w:val="001E1629"/>
    <w:rsid w:val="001E1F24"/>
    <w:rsid w:val="001E1FAC"/>
    <w:rsid w:val="001E26B3"/>
    <w:rsid w:val="001E2E3B"/>
    <w:rsid w:val="001E2F60"/>
    <w:rsid w:val="001E3097"/>
    <w:rsid w:val="001E34CA"/>
    <w:rsid w:val="001E3EC9"/>
    <w:rsid w:val="001E3F40"/>
    <w:rsid w:val="001E4620"/>
    <w:rsid w:val="001E51F1"/>
    <w:rsid w:val="001E5E35"/>
    <w:rsid w:val="001E643F"/>
    <w:rsid w:val="001E65D7"/>
    <w:rsid w:val="001E66E4"/>
    <w:rsid w:val="001E6B5B"/>
    <w:rsid w:val="001E707F"/>
    <w:rsid w:val="001E77A1"/>
    <w:rsid w:val="001F1C39"/>
    <w:rsid w:val="001F3C63"/>
    <w:rsid w:val="001F424A"/>
    <w:rsid w:val="001F46D4"/>
    <w:rsid w:val="001F4A4F"/>
    <w:rsid w:val="001F5018"/>
    <w:rsid w:val="001F520B"/>
    <w:rsid w:val="001F52D6"/>
    <w:rsid w:val="001F5F95"/>
    <w:rsid w:val="001F6837"/>
    <w:rsid w:val="001F75BD"/>
    <w:rsid w:val="001F7AE0"/>
    <w:rsid w:val="001F7C37"/>
    <w:rsid w:val="001F7D15"/>
    <w:rsid w:val="001F7EC7"/>
    <w:rsid w:val="0020015B"/>
    <w:rsid w:val="0020051B"/>
    <w:rsid w:val="00200E38"/>
    <w:rsid w:val="0020246A"/>
    <w:rsid w:val="00202DF8"/>
    <w:rsid w:val="00203064"/>
    <w:rsid w:val="00203663"/>
    <w:rsid w:val="00203A48"/>
    <w:rsid w:val="00203FA4"/>
    <w:rsid w:val="00205027"/>
    <w:rsid w:val="0020503F"/>
    <w:rsid w:val="002054BD"/>
    <w:rsid w:val="002069A5"/>
    <w:rsid w:val="00206A2B"/>
    <w:rsid w:val="00206A77"/>
    <w:rsid w:val="00206B99"/>
    <w:rsid w:val="00206C4F"/>
    <w:rsid w:val="00207AB2"/>
    <w:rsid w:val="00207C2B"/>
    <w:rsid w:val="00210209"/>
    <w:rsid w:val="002102DE"/>
    <w:rsid w:val="002103A0"/>
    <w:rsid w:val="002104F0"/>
    <w:rsid w:val="002105B4"/>
    <w:rsid w:val="002105E3"/>
    <w:rsid w:val="0021064A"/>
    <w:rsid w:val="00211098"/>
    <w:rsid w:val="002119E0"/>
    <w:rsid w:val="00211A72"/>
    <w:rsid w:val="002121DD"/>
    <w:rsid w:val="002122F2"/>
    <w:rsid w:val="00212C95"/>
    <w:rsid w:val="0021353E"/>
    <w:rsid w:val="00213574"/>
    <w:rsid w:val="00213E37"/>
    <w:rsid w:val="00213EF4"/>
    <w:rsid w:val="00213F55"/>
    <w:rsid w:val="002140D1"/>
    <w:rsid w:val="00214514"/>
    <w:rsid w:val="00214E27"/>
    <w:rsid w:val="0021552B"/>
    <w:rsid w:val="00215A36"/>
    <w:rsid w:val="00215C97"/>
    <w:rsid w:val="0021622E"/>
    <w:rsid w:val="00216440"/>
    <w:rsid w:val="0021691E"/>
    <w:rsid w:val="002171F8"/>
    <w:rsid w:val="00217C30"/>
    <w:rsid w:val="00217C66"/>
    <w:rsid w:val="002200C8"/>
    <w:rsid w:val="00220B99"/>
    <w:rsid w:val="00221053"/>
    <w:rsid w:val="0022178F"/>
    <w:rsid w:val="0022183F"/>
    <w:rsid w:val="002221A2"/>
    <w:rsid w:val="00222F19"/>
    <w:rsid w:val="00222FEE"/>
    <w:rsid w:val="002239D6"/>
    <w:rsid w:val="002240A5"/>
    <w:rsid w:val="002248FA"/>
    <w:rsid w:val="00224984"/>
    <w:rsid w:val="00224DE6"/>
    <w:rsid w:val="00224E2C"/>
    <w:rsid w:val="00224EDC"/>
    <w:rsid w:val="00225433"/>
    <w:rsid w:val="00225A9F"/>
    <w:rsid w:val="0022669D"/>
    <w:rsid w:val="0022693F"/>
    <w:rsid w:val="00226F4D"/>
    <w:rsid w:val="002271A6"/>
    <w:rsid w:val="00227800"/>
    <w:rsid w:val="002279C9"/>
    <w:rsid w:val="00227E76"/>
    <w:rsid w:val="002319B1"/>
    <w:rsid w:val="00231E9A"/>
    <w:rsid w:val="00232056"/>
    <w:rsid w:val="00232F82"/>
    <w:rsid w:val="00234114"/>
    <w:rsid w:val="0023496C"/>
    <w:rsid w:val="00234C2F"/>
    <w:rsid w:val="00234EDB"/>
    <w:rsid w:val="00235CB1"/>
    <w:rsid w:val="0023644F"/>
    <w:rsid w:val="00236C92"/>
    <w:rsid w:val="0023715E"/>
    <w:rsid w:val="00237FFB"/>
    <w:rsid w:val="0024031C"/>
    <w:rsid w:val="0024092E"/>
    <w:rsid w:val="00241B3C"/>
    <w:rsid w:val="00241E82"/>
    <w:rsid w:val="002424C1"/>
    <w:rsid w:val="00242BA9"/>
    <w:rsid w:val="00243EDB"/>
    <w:rsid w:val="0024430C"/>
    <w:rsid w:val="002443E0"/>
    <w:rsid w:val="00244A48"/>
    <w:rsid w:val="00244B30"/>
    <w:rsid w:val="00244FFD"/>
    <w:rsid w:val="00245A0E"/>
    <w:rsid w:val="00245CA8"/>
    <w:rsid w:val="00246297"/>
    <w:rsid w:val="002462D6"/>
    <w:rsid w:val="0024664B"/>
    <w:rsid w:val="00246B62"/>
    <w:rsid w:val="00246EEC"/>
    <w:rsid w:val="002470B8"/>
    <w:rsid w:val="00247155"/>
    <w:rsid w:val="00247740"/>
    <w:rsid w:val="00250AC1"/>
    <w:rsid w:val="00250E36"/>
    <w:rsid w:val="002515F6"/>
    <w:rsid w:val="00251DFB"/>
    <w:rsid w:val="002523E8"/>
    <w:rsid w:val="0025268B"/>
    <w:rsid w:val="00252E4A"/>
    <w:rsid w:val="0025306F"/>
    <w:rsid w:val="0025383A"/>
    <w:rsid w:val="0025383B"/>
    <w:rsid w:val="00253EE6"/>
    <w:rsid w:val="002541A6"/>
    <w:rsid w:val="002542B8"/>
    <w:rsid w:val="00254591"/>
    <w:rsid w:val="00254E07"/>
    <w:rsid w:val="00255BED"/>
    <w:rsid w:val="0025621E"/>
    <w:rsid w:val="00256598"/>
    <w:rsid w:val="00256BC8"/>
    <w:rsid w:val="00261564"/>
    <w:rsid w:val="00261893"/>
    <w:rsid w:val="00261D50"/>
    <w:rsid w:val="00261EED"/>
    <w:rsid w:val="00261FBD"/>
    <w:rsid w:val="002620B2"/>
    <w:rsid w:val="002620CC"/>
    <w:rsid w:val="00262BD0"/>
    <w:rsid w:val="00263DD9"/>
    <w:rsid w:val="0026406C"/>
    <w:rsid w:val="002642DD"/>
    <w:rsid w:val="00264301"/>
    <w:rsid w:val="002646BD"/>
    <w:rsid w:val="00264780"/>
    <w:rsid w:val="00265131"/>
    <w:rsid w:val="002664D4"/>
    <w:rsid w:val="002666AC"/>
    <w:rsid w:val="00266B4D"/>
    <w:rsid w:val="0026736A"/>
    <w:rsid w:val="002712FE"/>
    <w:rsid w:val="002714A7"/>
    <w:rsid w:val="002719A4"/>
    <w:rsid w:val="00271A1B"/>
    <w:rsid w:val="00271BBD"/>
    <w:rsid w:val="00272022"/>
    <w:rsid w:val="00272195"/>
    <w:rsid w:val="00272436"/>
    <w:rsid w:val="002729AF"/>
    <w:rsid w:val="00272B92"/>
    <w:rsid w:val="00273766"/>
    <w:rsid w:val="0027416F"/>
    <w:rsid w:val="002749E4"/>
    <w:rsid w:val="002757A0"/>
    <w:rsid w:val="00275A26"/>
    <w:rsid w:val="00277015"/>
    <w:rsid w:val="002772EB"/>
    <w:rsid w:val="0027749E"/>
    <w:rsid w:val="002775CF"/>
    <w:rsid w:val="00277B3E"/>
    <w:rsid w:val="00277F33"/>
    <w:rsid w:val="002805E1"/>
    <w:rsid w:val="002817BE"/>
    <w:rsid w:val="00281AC9"/>
    <w:rsid w:val="00281FA6"/>
    <w:rsid w:val="002821DE"/>
    <w:rsid w:val="0028232F"/>
    <w:rsid w:val="002823C1"/>
    <w:rsid w:val="00282749"/>
    <w:rsid w:val="00282776"/>
    <w:rsid w:val="002827B8"/>
    <w:rsid w:val="0028291A"/>
    <w:rsid w:val="00282DED"/>
    <w:rsid w:val="00284090"/>
    <w:rsid w:val="00284099"/>
    <w:rsid w:val="002844C0"/>
    <w:rsid w:val="00284B09"/>
    <w:rsid w:val="00284DC3"/>
    <w:rsid w:val="00285042"/>
    <w:rsid w:val="00285B8F"/>
    <w:rsid w:val="00285C41"/>
    <w:rsid w:val="0028669A"/>
    <w:rsid w:val="0028699E"/>
    <w:rsid w:val="002871D2"/>
    <w:rsid w:val="00287317"/>
    <w:rsid w:val="002875F8"/>
    <w:rsid w:val="00287631"/>
    <w:rsid w:val="002908F4"/>
    <w:rsid w:val="00291346"/>
    <w:rsid w:val="00292173"/>
    <w:rsid w:val="002927E1"/>
    <w:rsid w:val="00292E24"/>
    <w:rsid w:val="00292ED3"/>
    <w:rsid w:val="00292F35"/>
    <w:rsid w:val="002933D1"/>
    <w:rsid w:val="00293587"/>
    <w:rsid w:val="00293809"/>
    <w:rsid w:val="00293DCD"/>
    <w:rsid w:val="002945F1"/>
    <w:rsid w:val="002949F5"/>
    <w:rsid w:val="00294E00"/>
    <w:rsid w:val="0029511E"/>
    <w:rsid w:val="002954A1"/>
    <w:rsid w:val="00295D94"/>
    <w:rsid w:val="00295F5C"/>
    <w:rsid w:val="002960EA"/>
    <w:rsid w:val="0029645B"/>
    <w:rsid w:val="00296808"/>
    <w:rsid w:val="00296B4F"/>
    <w:rsid w:val="00297CE3"/>
    <w:rsid w:val="00297D99"/>
    <w:rsid w:val="002A11A5"/>
    <w:rsid w:val="002A1451"/>
    <w:rsid w:val="002A2997"/>
    <w:rsid w:val="002A43B9"/>
    <w:rsid w:val="002A449B"/>
    <w:rsid w:val="002A4751"/>
    <w:rsid w:val="002A4C55"/>
    <w:rsid w:val="002A5107"/>
    <w:rsid w:val="002A5580"/>
    <w:rsid w:val="002A57D0"/>
    <w:rsid w:val="002A595A"/>
    <w:rsid w:val="002A5960"/>
    <w:rsid w:val="002A5E9C"/>
    <w:rsid w:val="002A5F0B"/>
    <w:rsid w:val="002A6745"/>
    <w:rsid w:val="002A68A5"/>
    <w:rsid w:val="002A7133"/>
    <w:rsid w:val="002A75E4"/>
    <w:rsid w:val="002A7738"/>
    <w:rsid w:val="002A7883"/>
    <w:rsid w:val="002B0435"/>
    <w:rsid w:val="002B0692"/>
    <w:rsid w:val="002B070C"/>
    <w:rsid w:val="002B0D3A"/>
    <w:rsid w:val="002B12C5"/>
    <w:rsid w:val="002B13FD"/>
    <w:rsid w:val="002B159E"/>
    <w:rsid w:val="002B18CA"/>
    <w:rsid w:val="002B231A"/>
    <w:rsid w:val="002B24CA"/>
    <w:rsid w:val="002B289F"/>
    <w:rsid w:val="002B4A71"/>
    <w:rsid w:val="002B5903"/>
    <w:rsid w:val="002B5F29"/>
    <w:rsid w:val="002B6B0D"/>
    <w:rsid w:val="002B72F0"/>
    <w:rsid w:val="002B7554"/>
    <w:rsid w:val="002B7E06"/>
    <w:rsid w:val="002C02BB"/>
    <w:rsid w:val="002C0644"/>
    <w:rsid w:val="002C1679"/>
    <w:rsid w:val="002C1B35"/>
    <w:rsid w:val="002C1B61"/>
    <w:rsid w:val="002C2400"/>
    <w:rsid w:val="002C2474"/>
    <w:rsid w:val="002C29D3"/>
    <w:rsid w:val="002C326D"/>
    <w:rsid w:val="002C3DCF"/>
    <w:rsid w:val="002C47FC"/>
    <w:rsid w:val="002C48F4"/>
    <w:rsid w:val="002C4EDB"/>
    <w:rsid w:val="002C542E"/>
    <w:rsid w:val="002C54FA"/>
    <w:rsid w:val="002C5CFD"/>
    <w:rsid w:val="002C5EED"/>
    <w:rsid w:val="002C610F"/>
    <w:rsid w:val="002C6AB4"/>
    <w:rsid w:val="002C6B7F"/>
    <w:rsid w:val="002C6E4C"/>
    <w:rsid w:val="002C6F11"/>
    <w:rsid w:val="002C760A"/>
    <w:rsid w:val="002C76AF"/>
    <w:rsid w:val="002C79AB"/>
    <w:rsid w:val="002D0370"/>
    <w:rsid w:val="002D05D6"/>
    <w:rsid w:val="002D0657"/>
    <w:rsid w:val="002D0E9A"/>
    <w:rsid w:val="002D0EE0"/>
    <w:rsid w:val="002D2079"/>
    <w:rsid w:val="002D2080"/>
    <w:rsid w:val="002D2340"/>
    <w:rsid w:val="002D29B1"/>
    <w:rsid w:val="002D2C36"/>
    <w:rsid w:val="002D2DA2"/>
    <w:rsid w:val="002D3718"/>
    <w:rsid w:val="002D3FDB"/>
    <w:rsid w:val="002D446C"/>
    <w:rsid w:val="002D4CB6"/>
    <w:rsid w:val="002D4DDA"/>
    <w:rsid w:val="002D60BD"/>
    <w:rsid w:val="002D60D5"/>
    <w:rsid w:val="002D760C"/>
    <w:rsid w:val="002E0773"/>
    <w:rsid w:val="002E0A9A"/>
    <w:rsid w:val="002E0B23"/>
    <w:rsid w:val="002E0DDB"/>
    <w:rsid w:val="002E1352"/>
    <w:rsid w:val="002E1391"/>
    <w:rsid w:val="002E1A51"/>
    <w:rsid w:val="002E2066"/>
    <w:rsid w:val="002E2423"/>
    <w:rsid w:val="002E259D"/>
    <w:rsid w:val="002E4892"/>
    <w:rsid w:val="002E4D65"/>
    <w:rsid w:val="002E5200"/>
    <w:rsid w:val="002E5302"/>
    <w:rsid w:val="002E55F9"/>
    <w:rsid w:val="002E57A4"/>
    <w:rsid w:val="002E58ED"/>
    <w:rsid w:val="002E5919"/>
    <w:rsid w:val="002E6180"/>
    <w:rsid w:val="002E6991"/>
    <w:rsid w:val="002E6E7E"/>
    <w:rsid w:val="002F0390"/>
    <w:rsid w:val="002F08CB"/>
    <w:rsid w:val="002F1791"/>
    <w:rsid w:val="002F1A2D"/>
    <w:rsid w:val="002F1D0D"/>
    <w:rsid w:val="002F1DF2"/>
    <w:rsid w:val="002F222E"/>
    <w:rsid w:val="002F2902"/>
    <w:rsid w:val="002F2CCD"/>
    <w:rsid w:val="002F4271"/>
    <w:rsid w:val="002F5524"/>
    <w:rsid w:val="002F5BA5"/>
    <w:rsid w:val="002F65E1"/>
    <w:rsid w:val="002F6DD5"/>
    <w:rsid w:val="002F70B0"/>
    <w:rsid w:val="002F73CB"/>
    <w:rsid w:val="002F7847"/>
    <w:rsid w:val="002F7D47"/>
    <w:rsid w:val="00300C4F"/>
    <w:rsid w:val="003011F6"/>
    <w:rsid w:val="0030123B"/>
    <w:rsid w:val="003019B7"/>
    <w:rsid w:val="00302B64"/>
    <w:rsid w:val="00303288"/>
    <w:rsid w:val="0030346B"/>
    <w:rsid w:val="003036F7"/>
    <w:rsid w:val="00303CE5"/>
    <w:rsid w:val="00303D34"/>
    <w:rsid w:val="00303FE9"/>
    <w:rsid w:val="00304955"/>
    <w:rsid w:val="00305A4F"/>
    <w:rsid w:val="00305AD8"/>
    <w:rsid w:val="00305DC7"/>
    <w:rsid w:val="00305FE2"/>
    <w:rsid w:val="003062C7"/>
    <w:rsid w:val="003062E5"/>
    <w:rsid w:val="00306ACD"/>
    <w:rsid w:val="00306C64"/>
    <w:rsid w:val="0030775F"/>
    <w:rsid w:val="003078C2"/>
    <w:rsid w:val="00307F37"/>
    <w:rsid w:val="0031073A"/>
    <w:rsid w:val="003111C5"/>
    <w:rsid w:val="00311230"/>
    <w:rsid w:val="00312162"/>
    <w:rsid w:val="003124CE"/>
    <w:rsid w:val="003133E6"/>
    <w:rsid w:val="0031360C"/>
    <w:rsid w:val="00314709"/>
    <w:rsid w:val="00314C66"/>
    <w:rsid w:val="0031513D"/>
    <w:rsid w:val="00315211"/>
    <w:rsid w:val="00315228"/>
    <w:rsid w:val="00315786"/>
    <w:rsid w:val="00315ADF"/>
    <w:rsid w:val="00315AFA"/>
    <w:rsid w:val="0031615E"/>
    <w:rsid w:val="0031640D"/>
    <w:rsid w:val="003167CA"/>
    <w:rsid w:val="00316A0C"/>
    <w:rsid w:val="00316A2F"/>
    <w:rsid w:val="00320600"/>
    <w:rsid w:val="003206AA"/>
    <w:rsid w:val="00320AB4"/>
    <w:rsid w:val="00321E68"/>
    <w:rsid w:val="00322DF8"/>
    <w:rsid w:val="00323245"/>
    <w:rsid w:val="003235F0"/>
    <w:rsid w:val="00323E08"/>
    <w:rsid w:val="00324726"/>
    <w:rsid w:val="00324E17"/>
    <w:rsid w:val="00325048"/>
    <w:rsid w:val="003257C9"/>
    <w:rsid w:val="0032595B"/>
    <w:rsid w:val="003259A1"/>
    <w:rsid w:val="003259FC"/>
    <w:rsid w:val="00325A12"/>
    <w:rsid w:val="0032640D"/>
    <w:rsid w:val="00326667"/>
    <w:rsid w:val="003269D7"/>
    <w:rsid w:val="003276FE"/>
    <w:rsid w:val="003277DE"/>
    <w:rsid w:val="00327897"/>
    <w:rsid w:val="00327D4B"/>
    <w:rsid w:val="00330ED8"/>
    <w:rsid w:val="00331865"/>
    <w:rsid w:val="00331B65"/>
    <w:rsid w:val="003325BC"/>
    <w:rsid w:val="00332CFE"/>
    <w:rsid w:val="00333FF6"/>
    <w:rsid w:val="00334380"/>
    <w:rsid w:val="003343B7"/>
    <w:rsid w:val="003346E2"/>
    <w:rsid w:val="00335345"/>
    <w:rsid w:val="00335688"/>
    <w:rsid w:val="00335C2A"/>
    <w:rsid w:val="00335C63"/>
    <w:rsid w:val="003363EB"/>
    <w:rsid w:val="00336613"/>
    <w:rsid w:val="003369BB"/>
    <w:rsid w:val="00336CF2"/>
    <w:rsid w:val="003379A4"/>
    <w:rsid w:val="00337CAA"/>
    <w:rsid w:val="00340031"/>
    <w:rsid w:val="00340486"/>
    <w:rsid w:val="00340624"/>
    <w:rsid w:val="00341251"/>
    <w:rsid w:val="003421D3"/>
    <w:rsid w:val="0034266A"/>
    <w:rsid w:val="00342E80"/>
    <w:rsid w:val="00344258"/>
    <w:rsid w:val="003458FC"/>
    <w:rsid w:val="00345B4A"/>
    <w:rsid w:val="00345BC9"/>
    <w:rsid w:val="00347862"/>
    <w:rsid w:val="00347BBC"/>
    <w:rsid w:val="00347C43"/>
    <w:rsid w:val="00347F7F"/>
    <w:rsid w:val="00350153"/>
    <w:rsid w:val="003505A2"/>
    <w:rsid w:val="00351077"/>
    <w:rsid w:val="003511B7"/>
    <w:rsid w:val="003512EE"/>
    <w:rsid w:val="003527FD"/>
    <w:rsid w:val="00352B9D"/>
    <w:rsid w:val="00352C17"/>
    <w:rsid w:val="00352D59"/>
    <w:rsid w:val="003538A7"/>
    <w:rsid w:val="00353BFD"/>
    <w:rsid w:val="00354963"/>
    <w:rsid w:val="00354AC4"/>
    <w:rsid w:val="00354D69"/>
    <w:rsid w:val="00354EA4"/>
    <w:rsid w:val="00355286"/>
    <w:rsid w:val="0035540D"/>
    <w:rsid w:val="00355ECF"/>
    <w:rsid w:val="00356A24"/>
    <w:rsid w:val="0035712C"/>
    <w:rsid w:val="00357CE9"/>
    <w:rsid w:val="00357F66"/>
    <w:rsid w:val="003601CA"/>
    <w:rsid w:val="00360354"/>
    <w:rsid w:val="00360D0D"/>
    <w:rsid w:val="00361737"/>
    <w:rsid w:val="00361AAE"/>
    <w:rsid w:val="00361D68"/>
    <w:rsid w:val="003636B8"/>
    <w:rsid w:val="00363945"/>
    <w:rsid w:val="00363AFF"/>
    <w:rsid w:val="0036417D"/>
    <w:rsid w:val="0036590A"/>
    <w:rsid w:val="003659C3"/>
    <w:rsid w:val="0036623F"/>
    <w:rsid w:val="00366BDD"/>
    <w:rsid w:val="00366EEE"/>
    <w:rsid w:val="003672EB"/>
    <w:rsid w:val="003675CB"/>
    <w:rsid w:val="00367864"/>
    <w:rsid w:val="00367C24"/>
    <w:rsid w:val="00370553"/>
    <w:rsid w:val="00370B41"/>
    <w:rsid w:val="00371038"/>
    <w:rsid w:val="00371157"/>
    <w:rsid w:val="00371490"/>
    <w:rsid w:val="003725E3"/>
    <w:rsid w:val="003727B3"/>
    <w:rsid w:val="00372831"/>
    <w:rsid w:val="00372916"/>
    <w:rsid w:val="00372D2A"/>
    <w:rsid w:val="00373804"/>
    <w:rsid w:val="00373CAF"/>
    <w:rsid w:val="003741BA"/>
    <w:rsid w:val="003757AD"/>
    <w:rsid w:val="00375BA1"/>
    <w:rsid w:val="00375FF0"/>
    <w:rsid w:val="003761C6"/>
    <w:rsid w:val="003765A0"/>
    <w:rsid w:val="003773DF"/>
    <w:rsid w:val="00377F7D"/>
    <w:rsid w:val="00380022"/>
    <w:rsid w:val="00380471"/>
    <w:rsid w:val="0038084F"/>
    <w:rsid w:val="003808BB"/>
    <w:rsid w:val="00380A47"/>
    <w:rsid w:val="00381982"/>
    <w:rsid w:val="003820C3"/>
    <w:rsid w:val="003821F3"/>
    <w:rsid w:val="00383597"/>
    <w:rsid w:val="00384520"/>
    <w:rsid w:val="00384DA7"/>
    <w:rsid w:val="00384E91"/>
    <w:rsid w:val="00385573"/>
    <w:rsid w:val="00385992"/>
    <w:rsid w:val="00385E03"/>
    <w:rsid w:val="00386232"/>
    <w:rsid w:val="00386BAD"/>
    <w:rsid w:val="00387442"/>
    <w:rsid w:val="00387A22"/>
    <w:rsid w:val="00387EEA"/>
    <w:rsid w:val="00390354"/>
    <w:rsid w:val="003905E6"/>
    <w:rsid w:val="0039064E"/>
    <w:rsid w:val="00390B46"/>
    <w:rsid w:val="003911CF"/>
    <w:rsid w:val="0039138E"/>
    <w:rsid w:val="00391398"/>
    <w:rsid w:val="00391988"/>
    <w:rsid w:val="003919E0"/>
    <w:rsid w:val="00391F98"/>
    <w:rsid w:val="00392965"/>
    <w:rsid w:val="00392FDD"/>
    <w:rsid w:val="0039321C"/>
    <w:rsid w:val="00393751"/>
    <w:rsid w:val="00394490"/>
    <w:rsid w:val="00394D01"/>
    <w:rsid w:val="00395044"/>
    <w:rsid w:val="003955E7"/>
    <w:rsid w:val="00395C2C"/>
    <w:rsid w:val="00395DBA"/>
    <w:rsid w:val="00395E1C"/>
    <w:rsid w:val="00396472"/>
    <w:rsid w:val="003966BC"/>
    <w:rsid w:val="00397B23"/>
    <w:rsid w:val="00397D80"/>
    <w:rsid w:val="00397DD5"/>
    <w:rsid w:val="00397FC3"/>
    <w:rsid w:val="003A0436"/>
    <w:rsid w:val="003A0A7E"/>
    <w:rsid w:val="003A2A99"/>
    <w:rsid w:val="003A3944"/>
    <w:rsid w:val="003A4836"/>
    <w:rsid w:val="003A49E5"/>
    <w:rsid w:val="003A556F"/>
    <w:rsid w:val="003A55EB"/>
    <w:rsid w:val="003A5975"/>
    <w:rsid w:val="003A5F0E"/>
    <w:rsid w:val="003A6D91"/>
    <w:rsid w:val="003A6F0C"/>
    <w:rsid w:val="003A75B5"/>
    <w:rsid w:val="003A760A"/>
    <w:rsid w:val="003B03BF"/>
    <w:rsid w:val="003B0A5B"/>
    <w:rsid w:val="003B1459"/>
    <w:rsid w:val="003B1CD5"/>
    <w:rsid w:val="003B20DF"/>
    <w:rsid w:val="003B2380"/>
    <w:rsid w:val="003B3156"/>
    <w:rsid w:val="003B3437"/>
    <w:rsid w:val="003B4191"/>
    <w:rsid w:val="003B55DE"/>
    <w:rsid w:val="003B55FF"/>
    <w:rsid w:val="003B57B1"/>
    <w:rsid w:val="003B598D"/>
    <w:rsid w:val="003B5F4A"/>
    <w:rsid w:val="003B60E0"/>
    <w:rsid w:val="003B640C"/>
    <w:rsid w:val="003B650A"/>
    <w:rsid w:val="003B67AF"/>
    <w:rsid w:val="003B7594"/>
    <w:rsid w:val="003B78C1"/>
    <w:rsid w:val="003C03B5"/>
    <w:rsid w:val="003C05C6"/>
    <w:rsid w:val="003C089D"/>
    <w:rsid w:val="003C0A8E"/>
    <w:rsid w:val="003C0B61"/>
    <w:rsid w:val="003C1A38"/>
    <w:rsid w:val="003C20F5"/>
    <w:rsid w:val="003C2372"/>
    <w:rsid w:val="003C26A1"/>
    <w:rsid w:val="003C2747"/>
    <w:rsid w:val="003C31A7"/>
    <w:rsid w:val="003C35F9"/>
    <w:rsid w:val="003C3872"/>
    <w:rsid w:val="003C3D4A"/>
    <w:rsid w:val="003C4174"/>
    <w:rsid w:val="003C4765"/>
    <w:rsid w:val="003C4AA4"/>
    <w:rsid w:val="003C53FC"/>
    <w:rsid w:val="003C5C8E"/>
    <w:rsid w:val="003C5D4B"/>
    <w:rsid w:val="003C60A1"/>
    <w:rsid w:val="003C6510"/>
    <w:rsid w:val="003C6CDE"/>
    <w:rsid w:val="003C7D23"/>
    <w:rsid w:val="003D06FF"/>
    <w:rsid w:val="003D08A5"/>
    <w:rsid w:val="003D0E9E"/>
    <w:rsid w:val="003D0ED6"/>
    <w:rsid w:val="003D2255"/>
    <w:rsid w:val="003D2742"/>
    <w:rsid w:val="003D27A0"/>
    <w:rsid w:val="003D2A68"/>
    <w:rsid w:val="003D2C24"/>
    <w:rsid w:val="003D3926"/>
    <w:rsid w:val="003D3B69"/>
    <w:rsid w:val="003D410E"/>
    <w:rsid w:val="003D5DB5"/>
    <w:rsid w:val="003D66CE"/>
    <w:rsid w:val="003E0386"/>
    <w:rsid w:val="003E061E"/>
    <w:rsid w:val="003E1321"/>
    <w:rsid w:val="003E1F28"/>
    <w:rsid w:val="003E25B7"/>
    <w:rsid w:val="003E27B1"/>
    <w:rsid w:val="003E2A84"/>
    <w:rsid w:val="003E3080"/>
    <w:rsid w:val="003E3519"/>
    <w:rsid w:val="003E51F9"/>
    <w:rsid w:val="003E57E2"/>
    <w:rsid w:val="003E5887"/>
    <w:rsid w:val="003E6812"/>
    <w:rsid w:val="003E6E88"/>
    <w:rsid w:val="003F022B"/>
    <w:rsid w:val="003F0263"/>
    <w:rsid w:val="003F1A9B"/>
    <w:rsid w:val="003F1EFE"/>
    <w:rsid w:val="003F2FEF"/>
    <w:rsid w:val="003F32A8"/>
    <w:rsid w:val="003F33C7"/>
    <w:rsid w:val="003F341B"/>
    <w:rsid w:val="003F3CEE"/>
    <w:rsid w:val="003F47A9"/>
    <w:rsid w:val="003F4CDF"/>
    <w:rsid w:val="003F4D28"/>
    <w:rsid w:val="003F53E1"/>
    <w:rsid w:val="003F544B"/>
    <w:rsid w:val="003F6614"/>
    <w:rsid w:val="003F6711"/>
    <w:rsid w:val="003F6A9E"/>
    <w:rsid w:val="003F6C48"/>
    <w:rsid w:val="003F740C"/>
    <w:rsid w:val="003F741E"/>
    <w:rsid w:val="003F7754"/>
    <w:rsid w:val="003F78FB"/>
    <w:rsid w:val="003F7A0D"/>
    <w:rsid w:val="00400E89"/>
    <w:rsid w:val="0040116E"/>
    <w:rsid w:val="00401F0F"/>
    <w:rsid w:val="00402299"/>
    <w:rsid w:val="004023CC"/>
    <w:rsid w:val="004024EE"/>
    <w:rsid w:val="0040254C"/>
    <w:rsid w:val="00402AAE"/>
    <w:rsid w:val="00402D64"/>
    <w:rsid w:val="00402EFB"/>
    <w:rsid w:val="00403C66"/>
    <w:rsid w:val="0040441B"/>
    <w:rsid w:val="00404431"/>
    <w:rsid w:val="004049FD"/>
    <w:rsid w:val="00404B1E"/>
    <w:rsid w:val="00404B8A"/>
    <w:rsid w:val="00404C5D"/>
    <w:rsid w:val="00405623"/>
    <w:rsid w:val="0040706E"/>
    <w:rsid w:val="00407563"/>
    <w:rsid w:val="00407BD1"/>
    <w:rsid w:val="0041000F"/>
    <w:rsid w:val="00410192"/>
    <w:rsid w:val="004101E1"/>
    <w:rsid w:val="0041020C"/>
    <w:rsid w:val="00410465"/>
    <w:rsid w:val="0041062B"/>
    <w:rsid w:val="004106BF"/>
    <w:rsid w:val="004111A4"/>
    <w:rsid w:val="0041154F"/>
    <w:rsid w:val="004118F0"/>
    <w:rsid w:val="004120B3"/>
    <w:rsid w:val="00412624"/>
    <w:rsid w:val="00412992"/>
    <w:rsid w:val="00412A7F"/>
    <w:rsid w:val="00412BEA"/>
    <w:rsid w:val="00413C2C"/>
    <w:rsid w:val="00414548"/>
    <w:rsid w:val="00414E53"/>
    <w:rsid w:val="004153AB"/>
    <w:rsid w:val="0041559D"/>
    <w:rsid w:val="0041577C"/>
    <w:rsid w:val="00415989"/>
    <w:rsid w:val="00415AFF"/>
    <w:rsid w:val="00415FAB"/>
    <w:rsid w:val="0041627D"/>
    <w:rsid w:val="0041745D"/>
    <w:rsid w:val="00417982"/>
    <w:rsid w:val="00420500"/>
    <w:rsid w:val="004213D2"/>
    <w:rsid w:val="004215AD"/>
    <w:rsid w:val="004228D1"/>
    <w:rsid w:val="00424050"/>
    <w:rsid w:val="0042500F"/>
    <w:rsid w:val="00425742"/>
    <w:rsid w:val="004261B9"/>
    <w:rsid w:val="00426C15"/>
    <w:rsid w:val="00427A4A"/>
    <w:rsid w:val="00430784"/>
    <w:rsid w:val="004308D1"/>
    <w:rsid w:val="00430C0D"/>
    <w:rsid w:val="00430F96"/>
    <w:rsid w:val="00431092"/>
    <w:rsid w:val="00431144"/>
    <w:rsid w:val="0043122E"/>
    <w:rsid w:val="0043164C"/>
    <w:rsid w:val="00431AA1"/>
    <w:rsid w:val="00431B53"/>
    <w:rsid w:val="004321CF"/>
    <w:rsid w:val="00432279"/>
    <w:rsid w:val="004324C7"/>
    <w:rsid w:val="00432587"/>
    <w:rsid w:val="004326DA"/>
    <w:rsid w:val="00433160"/>
    <w:rsid w:val="00433221"/>
    <w:rsid w:val="004335CF"/>
    <w:rsid w:val="004348D8"/>
    <w:rsid w:val="004360C8"/>
    <w:rsid w:val="004362AF"/>
    <w:rsid w:val="004373DA"/>
    <w:rsid w:val="00437CC5"/>
    <w:rsid w:val="00440E48"/>
    <w:rsid w:val="0044148C"/>
    <w:rsid w:val="0044192D"/>
    <w:rsid w:val="00441931"/>
    <w:rsid w:val="00441BC0"/>
    <w:rsid w:val="0044283E"/>
    <w:rsid w:val="00442915"/>
    <w:rsid w:val="004430F7"/>
    <w:rsid w:val="00443309"/>
    <w:rsid w:val="00443E54"/>
    <w:rsid w:val="00443F1B"/>
    <w:rsid w:val="004441C7"/>
    <w:rsid w:val="0044490F"/>
    <w:rsid w:val="00444D74"/>
    <w:rsid w:val="00445081"/>
    <w:rsid w:val="004451F2"/>
    <w:rsid w:val="00445FE7"/>
    <w:rsid w:val="00446819"/>
    <w:rsid w:val="00446A75"/>
    <w:rsid w:val="00446AEA"/>
    <w:rsid w:val="004472CE"/>
    <w:rsid w:val="00447789"/>
    <w:rsid w:val="00447FAD"/>
    <w:rsid w:val="00450546"/>
    <w:rsid w:val="00450592"/>
    <w:rsid w:val="004505A2"/>
    <w:rsid w:val="00450D97"/>
    <w:rsid w:val="0045199E"/>
    <w:rsid w:val="00451B08"/>
    <w:rsid w:val="0045234D"/>
    <w:rsid w:val="004529E2"/>
    <w:rsid w:val="00452C04"/>
    <w:rsid w:val="004539B2"/>
    <w:rsid w:val="00453C30"/>
    <w:rsid w:val="00454534"/>
    <w:rsid w:val="004556C8"/>
    <w:rsid w:val="00455E27"/>
    <w:rsid w:val="004566D1"/>
    <w:rsid w:val="00457AF4"/>
    <w:rsid w:val="00457C31"/>
    <w:rsid w:val="00457CD4"/>
    <w:rsid w:val="00457D06"/>
    <w:rsid w:val="00457D61"/>
    <w:rsid w:val="00460046"/>
    <w:rsid w:val="00460A8B"/>
    <w:rsid w:val="00461539"/>
    <w:rsid w:val="00461BA3"/>
    <w:rsid w:val="00462489"/>
    <w:rsid w:val="00462D12"/>
    <w:rsid w:val="00462DFE"/>
    <w:rsid w:val="00463202"/>
    <w:rsid w:val="00463869"/>
    <w:rsid w:val="00463D33"/>
    <w:rsid w:val="00464615"/>
    <w:rsid w:val="00465290"/>
    <w:rsid w:val="0046545B"/>
    <w:rsid w:val="00465512"/>
    <w:rsid w:val="004658C5"/>
    <w:rsid w:val="00465C9D"/>
    <w:rsid w:val="0046680E"/>
    <w:rsid w:val="00466A85"/>
    <w:rsid w:val="0046730C"/>
    <w:rsid w:val="0046753D"/>
    <w:rsid w:val="004675BA"/>
    <w:rsid w:val="004678FE"/>
    <w:rsid w:val="00467A04"/>
    <w:rsid w:val="004704B6"/>
    <w:rsid w:val="00470F55"/>
    <w:rsid w:val="0047130A"/>
    <w:rsid w:val="0047196C"/>
    <w:rsid w:val="00472DF6"/>
    <w:rsid w:val="00474137"/>
    <w:rsid w:val="00474818"/>
    <w:rsid w:val="00474E9A"/>
    <w:rsid w:val="00475447"/>
    <w:rsid w:val="00475632"/>
    <w:rsid w:val="004757CF"/>
    <w:rsid w:val="0047588D"/>
    <w:rsid w:val="004759DD"/>
    <w:rsid w:val="00475AB6"/>
    <w:rsid w:val="00476256"/>
    <w:rsid w:val="00476774"/>
    <w:rsid w:val="00476B8C"/>
    <w:rsid w:val="0047705F"/>
    <w:rsid w:val="0047750C"/>
    <w:rsid w:val="00477552"/>
    <w:rsid w:val="004778C7"/>
    <w:rsid w:val="00477EA2"/>
    <w:rsid w:val="004805C5"/>
    <w:rsid w:val="00480F86"/>
    <w:rsid w:val="00481B81"/>
    <w:rsid w:val="00482070"/>
    <w:rsid w:val="00482776"/>
    <w:rsid w:val="0048279E"/>
    <w:rsid w:val="004832CA"/>
    <w:rsid w:val="00484263"/>
    <w:rsid w:val="0048516C"/>
    <w:rsid w:val="0048534C"/>
    <w:rsid w:val="00485653"/>
    <w:rsid w:val="004861F0"/>
    <w:rsid w:val="004867DF"/>
    <w:rsid w:val="00486A64"/>
    <w:rsid w:val="00487071"/>
    <w:rsid w:val="004873FD"/>
    <w:rsid w:val="00487706"/>
    <w:rsid w:val="00487D6F"/>
    <w:rsid w:val="00490162"/>
    <w:rsid w:val="004906E4"/>
    <w:rsid w:val="004908E5"/>
    <w:rsid w:val="00490914"/>
    <w:rsid w:val="00490DF2"/>
    <w:rsid w:val="0049241E"/>
    <w:rsid w:val="004926B3"/>
    <w:rsid w:val="0049293D"/>
    <w:rsid w:val="00493A3E"/>
    <w:rsid w:val="004946E5"/>
    <w:rsid w:val="00495EBC"/>
    <w:rsid w:val="0049661A"/>
    <w:rsid w:val="00496DF5"/>
    <w:rsid w:val="00497200"/>
    <w:rsid w:val="00497245"/>
    <w:rsid w:val="004A0445"/>
    <w:rsid w:val="004A07FD"/>
    <w:rsid w:val="004A17EA"/>
    <w:rsid w:val="004A2A1D"/>
    <w:rsid w:val="004A2D32"/>
    <w:rsid w:val="004A2DF3"/>
    <w:rsid w:val="004A395E"/>
    <w:rsid w:val="004A4C91"/>
    <w:rsid w:val="004A4CC4"/>
    <w:rsid w:val="004A4D44"/>
    <w:rsid w:val="004A5298"/>
    <w:rsid w:val="004A592A"/>
    <w:rsid w:val="004A60BD"/>
    <w:rsid w:val="004A620E"/>
    <w:rsid w:val="004A69B0"/>
    <w:rsid w:val="004B0233"/>
    <w:rsid w:val="004B0DDC"/>
    <w:rsid w:val="004B0E8E"/>
    <w:rsid w:val="004B1978"/>
    <w:rsid w:val="004B2433"/>
    <w:rsid w:val="004B2CCE"/>
    <w:rsid w:val="004B3AF7"/>
    <w:rsid w:val="004B4A56"/>
    <w:rsid w:val="004B54C3"/>
    <w:rsid w:val="004B5A1F"/>
    <w:rsid w:val="004B6067"/>
    <w:rsid w:val="004B65E8"/>
    <w:rsid w:val="004B717D"/>
    <w:rsid w:val="004B7E25"/>
    <w:rsid w:val="004B7E50"/>
    <w:rsid w:val="004C0945"/>
    <w:rsid w:val="004C1534"/>
    <w:rsid w:val="004C1E27"/>
    <w:rsid w:val="004C22A3"/>
    <w:rsid w:val="004C2C05"/>
    <w:rsid w:val="004C2D6D"/>
    <w:rsid w:val="004C387C"/>
    <w:rsid w:val="004C3A51"/>
    <w:rsid w:val="004C4E2B"/>
    <w:rsid w:val="004C5CFF"/>
    <w:rsid w:val="004C5F0D"/>
    <w:rsid w:val="004C6253"/>
    <w:rsid w:val="004C647E"/>
    <w:rsid w:val="004C6E7F"/>
    <w:rsid w:val="004C6F6F"/>
    <w:rsid w:val="004C7400"/>
    <w:rsid w:val="004C75DF"/>
    <w:rsid w:val="004D1322"/>
    <w:rsid w:val="004D1558"/>
    <w:rsid w:val="004D2754"/>
    <w:rsid w:val="004D2BDC"/>
    <w:rsid w:val="004D2F3C"/>
    <w:rsid w:val="004D4336"/>
    <w:rsid w:val="004D4C65"/>
    <w:rsid w:val="004D4EC3"/>
    <w:rsid w:val="004D52B3"/>
    <w:rsid w:val="004D54E1"/>
    <w:rsid w:val="004D5FC5"/>
    <w:rsid w:val="004D650C"/>
    <w:rsid w:val="004D68D6"/>
    <w:rsid w:val="004D6952"/>
    <w:rsid w:val="004D70E9"/>
    <w:rsid w:val="004D71D9"/>
    <w:rsid w:val="004D722D"/>
    <w:rsid w:val="004D7692"/>
    <w:rsid w:val="004D7B22"/>
    <w:rsid w:val="004D7BE9"/>
    <w:rsid w:val="004E0558"/>
    <w:rsid w:val="004E0B24"/>
    <w:rsid w:val="004E273E"/>
    <w:rsid w:val="004E3240"/>
    <w:rsid w:val="004E400A"/>
    <w:rsid w:val="004E41BF"/>
    <w:rsid w:val="004E4210"/>
    <w:rsid w:val="004E46DA"/>
    <w:rsid w:val="004E5F68"/>
    <w:rsid w:val="004E63C6"/>
    <w:rsid w:val="004E6E50"/>
    <w:rsid w:val="004E7288"/>
    <w:rsid w:val="004E7783"/>
    <w:rsid w:val="004F02FD"/>
    <w:rsid w:val="004F16D6"/>
    <w:rsid w:val="004F1BFE"/>
    <w:rsid w:val="004F1CA5"/>
    <w:rsid w:val="004F1CCB"/>
    <w:rsid w:val="004F1FAC"/>
    <w:rsid w:val="004F258E"/>
    <w:rsid w:val="004F2BA8"/>
    <w:rsid w:val="004F3ED8"/>
    <w:rsid w:val="004F405D"/>
    <w:rsid w:val="004F442B"/>
    <w:rsid w:val="004F460D"/>
    <w:rsid w:val="004F4C00"/>
    <w:rsid w:val="004F523B"/>
    <w:rsid w:val="004F5AB1"/>
    <w:rsid w:val="004F5F5A"/>
    <w:rsid w:val="004F62AF"/>
    <w:rsid w:val="004F6C18"/>
    <w:rsid w:val="004F7199"/>
    <w:rsid w:val="004F725A"/>
    <w:rsid w:val="005008E7"/>
    <w:rsid w:val="00500E20"/>
    <w:rsid w:val="00501EC7"/>
    <w:rsid w:val="0050275E"/>
    <w:rsid w:val="005029A0"/>
    <w:rsid w:val="0050342C"/>
    <w:rsid w:val="00503AE4"/>
    <w:rsid w:val="005044AE"/>
    <w:rsid w:val="005049EC"/>
    <w:rsid w:val="0050579A"/>
    <w:rsid w:val="00505CD2"/>
    <w:rsid w:val="00505E1E"/>
    <w:rsid w:val="005062E4"/>
    <w:rsid w:val="0050639D"/>
    <w:rsid w:val="00506F52"/>
    <w:rsid w:val="00507C85"/>
    <w:rsid w:val="00510703"/>
    <w:rsid w:val="00511359"/>
    <w:rsid w:val="005113DC"/>
    <w:rsid w:val="00511913"/>
    <w:rsid w:val="00512305"/>
    <w:rsid w:val="0051232F"/>
    <w:rsid w:val="00512335"/>
    <w:rsid w:val="005125D2"/>
    <w:rsid w:val="00512D00"/>
    <w:rsid w:val="00512D10"/>
    <w:rsid w:val="00512E5F"/>
    <w:rsid w:val="005132C1"/>
    <w:rsid w:val="00513CB4"/>
    <w:rsid w:val="00513D16"/>
    <w:rsid w:val="0051402B"/>
    <w:rsid w:val="005141FC"/>
    <w:rsid w:val="005142B2"/>
    <w:rsid w:val="00514347"/>
    <w:rsid w:val="0051486D"/>
    <w:rsid w:val="00514AB5"/>
    <w:rsid w:val="0051543D"/>
    <w:rsid w:val="00515C7E"/>
    <w:rsid w:val="00516223"/>
    <w:rsid w:val="00516330"/>
    <w:rsid w:val="00516919"/>
    <w:rsid w:val="00516C7A"/>
    <w:rsid w:val="00516D73"/>
    <w:rsid w:val="005178F2"/>
    <w:rsid w:val="0051793B"/>
    <w:rsid w:val="00517AC7"/>
    <w:rsid w:val="00520EA7"/>
    <w:rsid w:val="00520F2D"/>
    <w:rsid w:val="00521C80"/>
    <w:rsid w:val="0052251D"/>
    <w:rsid w:val="005226FA"/>
    <w:rsid w:val="00522D6C"/>
    <w:rsid w:val="00525C8E"/>
    <w:rsid w:val="00526207"/>
    <w:rsid w:val="00526B54"/>
    <w:rsid w:val="00527207"/>
    <w:rsid w:val="005275EB"/>
    <w:rsid w:val="00527C7D"/>
    <w:rsid w:val="00527F47"/>
    <w:rsid w:val="00530163"/>
    <w:rsid w:val="0053019B"/>
    <w:rsid w:val="0053026F"/>
    <w:rsid w:val="00530856"/>
    <w:rsid w:val="00530896"/>
    <w:rsid w:val="00530B23"/>
    <w:rsid w:val="00530E0A"/>
    <w:rsid w:val="00530F33"/>
    <w:rsid w:val="005312C7"/>
    <w:rsid w:val="005319F1"/>
    <w:rsid w:val="00531EDD"/>
    <w:rsid w:val="00532DFF"/>
    <w:rsid w:val="00532FC9"/>
    <w:rsid w:val="00534208"/>
    <w:rsid w:val="00534C49"/>
    <w:rsid w:val="00535F29"/>
    <w:rsid w:val="00536512"/>
    <w:rsid w:val="00536BEC"/>
    <w:rsid w:val="00536DA8"/>
    <w:rsid w:val="00536E06"/>
    <w:rsid w:val="005372B3"/>
    <w:rsid w:val="00537498"/>
    <w:rsid w:val="00537AFC"/>
    <w:rsid w:val="00537CA7"/>
    <w:rsid w:val="00537E69"/>
    <w:rsid w:val="00537E75"/>
    <w:rsid w:val="00537F27"/>
    <w:rsid w:val="00540140"/>
    <w:rsid w:val="0054043D"/>
    <w:rsid w:val="00541280"/>
    <w:rsid w:val="0054129E"/>
    <w:rsid w:val="00541B94"/>
    <w:rsid w:val="00541C1F"/>
    <w:rsid w:val="00542DB6"/>
    <w:rsid w:val="0054320B"/>
    <w:rsid w:val="0054393B"/>
    <w:rsid w:val="00543D02"/>
    <w:rsid w:val="005443CA"/>
    <w:rsid w:val="00544B7B"/>
    <w:rsid w:val="00544DAD"/>
    <w:rsid w:val="0054531B"/>
    <w:rsid w:val="0054557A"/>
    <w:rsid w:val="005467F3"/>
    <w:rsid w:val="005478F0"/>
    <w:rsid w:val="00547C03"/>
    <w:rsid w:val="00547C33"/>
    <w:rsid w:val="00550650"/>
    <w:rsid w:val="005518B3"/>
    <w:rsid w:val="00551BE1"/>
    <w:rsid w:val="005520CC"/>
    <w:rsid w:val="005525A7"/>
    <w:rsid w:val="00552A6A"/>
    <w:rsid w:val="0055480E"/>
    <w:rsid w:val="00554835"/>
    <w:rsid w:val="00554DA1"/>
    <w:rsid w:val="00555885"/>
    <w:rsid w:val="00555A99"/>
    <w:rsid w:val="00556069"/>
    <w:rsid w:val="005565FF"/>
    <w:rsid w:val="0055705C"/>
    <w:rsid w:val="00557558"/>
    <w:rsid w:val="00557580"/>
    <w:rsid w:val="00557635"/>
    <w:rsid w:val="00557A42"/>
    <w:rsid w:val="005600DB"/>
    <w:rsid w:val="00560FDA"/>
    <w:rsid w:val="005624A1"/>
    <w:rsid w:val="00563225"/>
    <w:rsid w:val="005639B9"/>
    <w:rsid w:val="00563F58"/>
    <w:rsid w:val="0056414C"/>
    <w:rsid w:val="005642E3"/>
    <w:rsid w:val="00564579"/>
    <w:rsid w:val="00564F31"/>
    <w:rsid w:val="0056553D"/>
    <w:rsid w:val="00565CDE"/>
    <w:rsid w:val="00565D1C"/>
    <w:rsid w:val="005660DB"/>
    <w:rsid w:val="005660DE"/>
    <w:rsid w:val="005671CC"/>
    <w:rsid w:val="005673E7"/>
    <w:rsid w:val="005674A9"/>
    <w:rsid w:val="00567620"/>
    <w:rsid w:val="00567AAC"/>
    <w:rsid w:val="00567DB8"/>
    <w:rsid w:val="005701A2"/>
    <w:rsid w:val="00570B78"/>
    <w:rsid w:val="00571893"/>
    <w:rsid w:val="00572991"/>
    <w:rsid w:val="00572F46"/>
    <w:rsid w:val="0057305D"/>
    <w:rsid w:val="005731B0"/>
    <w:rsid w:val="005745DA"/>
    <w:rsid w:val="00575723"/>
    <w:rsid w:val="00575A19"/>
    <w:rsid w:val="00575A5B"/>
    <w:rsid w:val="00575B2E"/>
    <w:rsid w:val="005772FD"/>
    <w:rsid w:val="0057770A"/>
    <w:rsid w:val="00577731"/>
    <w:rsid w:val="005808F8"/>
    <w:rsid w:val="00581DA5"/>
    <w:rsid w:val="005823E3"/>
    <w:rsid w:val="00582ADC"/>
    <w:rsid w:val="00583738"/>
    <w:rsid w:val="00583B82"/>
    <w:rsid w:val="0058433F"/>
    <w:rsid w:val="00584A5C"/>
    <w:rsid w:val="0058522C"/>
    <w:rsid w:val="00585557"/>
    <w:rsid w:val="00587846"/>
    <w:rsid w:val="00587946"/>
    <w:rsid w:val="005879C7"/>
    <w:rsid w:val="00590F3A"/>
    <w:rsid w:val="005910E6"/>
    <w:rsid w:val="00591C5A"/>
    <w:rsid w:val="0059249B"/>
    <w:rsid w:val="00592E7B"/>
    <w:rsid w:val="00592FCB"/>
    <w:rsid w:val="00593029"/>
    <w:rsid w:val="005932E5"/>
    <w:rsid w:val="0059365A"/>
    <w:rsid w:val="005938B3"/>
    <w:rsid w:val="00593CC6"/>
    <w:rsid w:val="005949D1"/>
    <w:rsid w:val="00595526"/>
    <w:rsid w:val="005957AD"/>
    <w:rsid w:val="005957C1"/>
    <w:rsid w:val="00595D36"/>
    <w:rsid w:val="00596656"/>
    <w:rsid w:val="00596770"/>
    <w:rsid w:val="00596CE8"/>
    <w:rsid w:val="00596F54"/>
    <w:rsid w:val="00597CC6"/>
    <w:rsid w:val="005A02CF"/>
    <w:rsid w:val="005A0F62"/>
    <w:rsid w:val="005A1338"/>
    <w:rsid w:val="005A14FB"/>
    <w:rsid w:val="005A1826"/>
    <w:rsid w:val="005A1AB0"/>
    <w:rsid w:val="005A2FF6"/>
    <w:rsid w:val="005A3EDA"/>
    <w:rsid w:val="005A4531"/>
    <w:rsid w:val="005A472A"/>
    <w:rsid w:val="005A4948"/>
    <w:rsid w:val="005A4AC7"/>
    <w:rsid w:val="005A7008"/>
    <w:rsid w:val="005A7F35"/>
    <w:rsid w:val="005B0001"/>
    <w:rsid w:val="005B0916"/>
    <w:rsid w:val="005B11DC"/>
    <w:rsid w:val="005B21B9"/>
    <w:rsid w:val="005B2C1C"/>
    <w:rsid w:val="005B3B09"/>
    <w:rsid w:val="005B3E53"/>
    <w:rsid w:val="005B4096"/>
    <w:rsid w:val="005B4142"/>
    <w:rsid w:val="005B4479"/>
    <w:rsid w:val="005B4FDE"/>
    <w:rsid w:val="005B55C8"/>
    <w:rsid w:val="005B5914"/>
    <w:rsid w:val="005B6161"/>
    <w:rsid w:val="005B6532"/>
    <w:rsid w:val="005B6537"/>
    <w:rsid w:val="005B6701"/>
    <w:rsid w:val="005B6ABF"/>
    <w:rsid w:val="005B7494"/>
    <w:rsid w:val="005C0AC2"/>
    <w:rsid w:val="005C1546"/>
    <w:rsid w:val="005C174E"/>
    <w:rsid w:val="005C196C"/>
    <w:rsid w:val="005C1B28"/>
    <w:rsid w:val="005C21BE"/>
    <w:rsid w:val="005C22EA"/>
    <w:rsid w:val="005C23AD"/>
    <w:rsid w:val="005C287A"/>
    <w:rsid w:val="005C2A24"/>
    <w:rsid w:val="005C34D5"/>
    <w:rsid w:val="005C3743"/>
    <w:rsid w:val="005C3A37"/>
    <w:rsid w:val="005C4F4E"/>
    <w:rsid w:val="005C5817"/>
    <w:rsid w:val="005C5D4E"/>
    <w:rsid w:val="005C6601"/>
    <w:rsid w:val="005C6741"/>
    <w:rsid w:val="005C6B13"/>
    <w:rsid w:val="005C6BB3"/>
    <w:rsid w:val="005C70CC"/>
    <w:rsid w:val="005C7614"/>
    <w:rsid w:val="005C7E7F"/>
    <w:rsid w:val="005D070F"/>
    <w:rsid w:val="005D0C82"/>
    <w:rsid w:val="005D10A6"/>
    <w:rsid w:val="005D12A5"/>
    <w:rsid w:val="005D15C0"/>
    <w:rsid w:val="005D15E1"/>
    <w:rsid w:val="005D186D"/>
    <w:rsid w:val="005D2699"/>
    <w:rsid w:val="005D2EA4"/>
    <w:rsid w:val="005D3EF1"/>
    <w:rsid w:val="005D5662"/>
    <w:rsid w:val="005D5D6F"/>
    <w:rsid w:val="005D607E"/>
    <w:rsid w:val="005D6DF3"/>
    <w:rsid w:val="005D73AE"/>
    <w:rsid w:val="005D75B6"/>
    <w:rsid w:val="005D7713"/>
    <w:rsid w:val="005E12BC"/>
    <w:rsid w:val="005E14EF"/>
    <w:rsid w:val="005E1BE7"/>
    <w:rsid w:val="005E27D8"/>
    <w:rsid w:val="005E28CA"/>
    <w:rsid w:val="005E3119"/>
    <w:rsid w:val="005E33C5"/>
    <w:rsid w:val="005E34A8"/>
    <w:rsid w:val="005E3972"/>
    <w:rsid w:val="005E428A"/>
    <w:rsid w:val="005E4729"/>
    <w:rsid w:val="005E47F2"/>
    <w:rsid w:val="005E537E"/>
    <w:rsid w:val="005E5E88"/>
    <w:rsid w:val="005E63BE"/>
    <w:rsid w:val="005E753F"/>
    <w:rsid w:val="005E7C09"/>
    <w:rsid w:val="005E7E65"/>
    <w:rsid w:val="005F0215"/>
    <w:rsid w:val="005F0372"/>
    <w:rsid w:val="005F071D"/>
    <w:rsid w:val="005F0AF3"/>
    <w:rsid w:val="005F0DF0"/>
    <w:rsid w:val="005F0E24"/>
    <w:rsid w:val="005F1148"/>
    <w:rsid w:val="005F1EC2"/>
    <w:rsid w:val="005F1EEA"/>
    <w:rsid w:val="005F2457"/>
    <w:rsid w:val="005F27C1"/>
    <w:rsid w:val="005F2F07"/>
    <w:rsid w:val="005F3058"/>
    <w:rsid w:val="005F321E"/>
    <w:rsid w:val="005F372B"/>
    <w:rsid w:val="005F3AEC"/>
    <w:rsid w:val="005F456C"/>
    <w:rsid w:val="005F53A3"/>
    <w:rsid w:val="005F5C16"/>
    <w:rsid w:val="005F6249"/>
    <w:rsid w:val="005F6280"/>
    <w:rsid w:val="005F6A0D"/>
    <w:rsid w:val="005F6CB3"/>
    <w:rsid w:val="005F73D6"/>
    <w:rsid w:val="005F762C"/>
    <w:rsid w:val="006004F3"/>
    <w:rsid w:val="00600C07"/>
    <w:rsid w:val="006013CC"/>
    <w:rsid w:val="00601861"/>
    <w:rsid w:val="00602605"/>
    <w:rsid w:val="006029B9"/>
    <w:rsid w:val="00602D7F"/>
    <w:rsid w:val="00603474"/>
    <w:rsid w:val="0060390A"/>
    <w:rsid w:val="00603E5B"/>
    <w:rsid w:val="00605309"/>
    <w:rsid w:val="006058CA"/>
    <w:rsid w:val="00605BA2"/>
    <w:rsid w:val="00606A9D"/>
    <w:rsid w:val="00607105"/>
    <w:rsid w:val="0060754B"/>
    <w:rsid w:val="00607749"/>
    <w:rsid w:val="00607F57"/>
    <w:rsid w:val="006104BA"/>
    <w:rsid w:val="006104FB"/>
    <w:rsid w:val="0061061C"/>
    <w:rsid w:val="0061102E"/>
    <w:rsid w:val="006116C3"/>
    <w:rsid w:val="00611B1A"/>
    <w:rsid w:val="00612C7F"/>
    <w:rsid w:val="00612E09"/>
    <w:rsid w:val="00613696"/>
    <w:rsid w:val="00613CA3"/>
    <w:rsid w:val="006154F3"/>
    <w:rsid w:val="00615B56"/>
    <w:rsid w:val="006164A5"/>
    <w:rsid w:val="00616762"/>
    <w:rsid w:val="006167C7"/>
    <w:rsid w:val="006167F4"/>
    <w:rsid w:val="00616A6F"/>
    <w:rsid w:val="00616DF4"/>
    <w:rsid w:val="006171AB"/>
    <w:rsid w:val="006173AB"/>
    <w:rsid w:val="0061768F"/>
    <w:rsid w:val="00617835"/>
    <w:rsid w:val="00617D06"/>
    <w:rsid w:val="00620241"/>
    <w:rsid w:val="006204D5"/>
    <w:rsid w:val="00620C7F"/>
    <w:rsid w:val="00620ED1"/>
    <w:rsid w:val="00620F46"/>
    <w:rsid w:val="00621FD5"/>
    <w:rsid w:val="00622A1E"/>
    <w:rsid w:val="00622A70"/>
    <w:rsid w:val="00623647"/>
    <w:rsid w:val="006239AB"/>
    <w:rsid w:val="00623D63"/>
    <w:rsid w:val="0062451B"/>
    <w:rsid w:val="00624EB9"/>
    <w:rsid w:val="0062526F"/>
    <w:rsid w:val="006259A6"/>
    <w:rsid w:val="00625A72"/>
    <w:rsid w:val="006261A5"/>
    <w:rsid w:val="0062653D"/>
    <w:rsid w:val="00626ED3"/>
    <w:rsid w:val="00626F4E"/>
    <w:rsid w:val="00627A9D"/>
    <w:rsid w:val="00630706"/>
    <w:rsid w:val="00630822"/>
    <w:rsid w:val="00630B7B"/>
    <w:rsid w:val="006317D6"/>
    <w:rsid w:val="0063197D"/>
    <w:rsid w:val="00631B26"/>
    <w:rsid w:val="006320A1"/>
    <w:rsid w:val="00632646"/>
    <w:rsid w:val="00632746"/>
    <w:rsid w:val="006327C1"/>
    <w:rsid w:val="00632978"/>
    <w:rsid w:val="00632B49"/>
    <w:rsid w:val="00632EF2"/>
    <w:rsid w:val="006345C6"/>
    <w:rsid w:val="0063460D"/>
    <w:rsid w:val="0063460E"/>
    <w:rsid w:val="006358CC"/>
    <w:rsid w:val="00635AEB"/>
    <w:rsid w:val="00635B8E"/>
    <w:rsid w:val="00636290"/>
    <w:rsid w:val="006363B7"/>
    <w:rsid w:val="00637145"/>
    <w:rsid w:val="00637B12"/>
    <w:rsid w:val="0064002A"/>
    <w:rsid w:val="00640203"/>
    <w:rsid w:val="00641205"/>
    <w:rsid w:val="006414AF"/>
    <w:rsid w:val="0064157F"/>
    <w:rsid w:val="00641B1E"/>
    <w:rsid w:val="006427FC"/>
    <w:rsid w:val="00642865"/>
    <w:rsid w:val="0064374B"/>
    <w:rsid w:val="00643D00"/>
    <w:rsid w:val="00644B7E"/>
    <w:rsid w:val="00644CB5"/>
    <w:rsid w:val="006469A4"/>
    <w:rsid w:val="00646D8D"/>
    <w:rsid w:val="00646FEC"/>
    <w:rsid w:val="006470D1"/>
    <w:rsid w:val="00647EED"/>
    <w:rsid w:val="00650F46"/>
    <w:rsid w:val="00651A01"/>
    <w:rsid w:val="00651AEA"/>
    <w:rsid w:val="00651B32"/>
    <w:rsid w:val="00651F4C"/>
    <w:rsid w:val="00652170"/>
    <w:rsid w:val="006555B9"/>
    <w:rsid w:val="0065573B"/>
    <w:rsid w:val="00655767"/>
    <w:rsid w:val="00655AF9"/>
    <w:rsid w:val="00656835"/>
    <w:rsid w:val="00656F92"/>
    <w:rsid w:val="00656F99"/>
    <w:rsid w:val="006573BD"/>
    <w:rsid w:val="006604F1"/>
    <w:rsid w:val="00660909"/>
    <w:rsid w:val="00660D02"/>
    <w:rsid w:val="00660D97"/>
    <w:rsid w:val="006610F2"/>
    <w:rsid w:val="00662A40"/>
    <w:rsid w:val="0066429F"/>
    <w:rsid w:val="00664303"/>
    <w:rsid w:val="00665280"/>
    <w:rsid w:val="00665439"/>
    <w:rsid w:val="006664BD"/>
    <w:rsid w:val="00666769"/>
    <w:rsid w:val="006669A6"/>
    <w:rsid w:val="00666BF2"/>
    <w:rsid w:val="00666D00"/>
    <w:rsid w:val="00666EBD"/>
    <w:rsid w:val="006670C3"/>
    <w:rsid w:val="00667410"/>
    <w:rsid w:val="00667D76"/>
    <w:rsid w:val="00667EA4"/>
    <w:rsid w:val="006703A5"/>
    <w:rsid w:val="006706F5"/>
    <w:rsid w:val="0067098E"/>
    <w:rsid w:val="00670AD2"/>
    <w:rsid w:val="00671370"/>
    <w:rsid w:val="00671A03"/>
    <w:rsid w:val="00671F70"/>
    <w:rsid w:val="00672EEC"/>
    <w:rsid w:val="006731A4"/>
    <w:rsid w:val="0067363E"/>
    <w:rsid w:val="00675454"/>
    <w:rsid w:val="00675C0C"/>
    <w:rsid w:val="00675FD0"/>
    <w:rsid w:val="00676079"/>
    <w:rsid w:val="006769E4"/>
    <w:rsid w:val="00676B68"/>
    <w:rsid w:val="006777B2"/>
    <w:rsid w:val="006779BF"/>
    <w:rsid w:val="00680C90"/>
    <w:rsid w:val="00680D9D"/>
    <w:rsid w:val="00681584"/>
    <w:rsid w:val="0068173F"/>
    <w:rsid w:val="00681802"/>
    <w:rsid w:val="006819A3"/>
    <w:rsid w:val="00681B45"/>
    <w:rsid w:val="0068244D"/>
    <w:rsid w:val="00683172"/>
    <w:rsid w:val="00683638"/>
    <w:rsid w:val="00683E92"/>
    <w:rsid w:val="006840C3"/>
    <w:rsid w:val="00684B19"/>
    <w:rsid w:val="00684C68"/>
    <w:rsid w:val="00684C6C"/>
    <w:rsid w:val="006853D7"/>
    <w:rsid w:val="00685913"/>
    <w:rsid w:val="00685B6F"/>
    <w:rsid w:val="006865AA"/>
    <w:rsid w:val="00686A62"/>
    <w:rsid w:val="006870D8"/>
    <w:rsid w:val="0068718C"/>
    <w:rsid w:val="00687697"/>
    <w:rsid w:val="0068792F"/>
    <w:rsid w:val="00687AA4"/>
    <w:rsid w:val="00687E8E"/>
    <w:rsid w:val="006917B7"/>
    <w:rsid w:val="00691A11"/>
    <w:rsid w:val="00692651"/>
    <w:rsid w:val="00692E81"/>
    <w:rsid w:val="00693E5F"/>
    <w:rsid w:val="0069580D"/>
    <w:rsid w:val="0069590B"/>
    <w:rsid w:val="00695A8E"/>
    <w:rsid w:val="00695B3A"/>
    <w:rsid w:val="00695D67"/>
    <w:rsid w:val="00695FE5"/>
    <w:rsid w:val="006961D9"/>
    <w:rsid w:val="006963CD"/>
    <w:rsid w:val="00696E67"/>
    <w:rsid w:val="00696F33"/>
    <w:rsid w:val="006971C5"/>
    <w:rsid w:val="00697AA6"/>
    <w:rsid w:val="006A008A"/>
    <w:rsid w:val="006A07A1"/>
    <w:rsid w:val="006A0A59"/>
    <w:rsid w:val="006A0A72"/>
    <w:rsid w:val="006A1C89"/>
    <w:rsid w:val="006A1D84"/>
    <w:rsid w:val="006A21D0"/>
    <w:rsid w:val="006A2443"/>
    <w:rsid w:val="006A3AEE"/>
    <w:rsid w:val="006A3E09"/>
    <w:rsid w:val="006A461E"/>
    <w:rsid w:val="006A47D5"/>
    <w:rsid w:val="006A47EA"/>
    <w:rsid w:val="006A48D4"/>
    <w:rsid w:val="006A4CFB"/>
    <w:rsid w:val="006A4F5C"/>
    <w:rsid w:val="006A562B"/>
    <w:rsid w:val="006A56D3"/>
    <w:rsid w:val="006A584F"/>
    <w:rsid w:val="006A5C52"/>
    <w:rsid w:val="006A6A75"/>
    <w:rsid w:val="006A6A9E"/>
    <w:rsid w:val="006A728A"/>
    <w:rsid w:val="006A7C4A"/>
    <w:rsid w:val="006B0135"/>
    <w:rsid w:val="006B0722"/>
    <w:rsid w:val="006B0DBE"/>
    <w:rsid w:val="006B18B1"/>
    <w:rsid w:val="006B19E6"/>
    <w:rsid w:val="006B1B34"/>
    <w:rsid w:val="006B1F24"/>
    <w:rsid w:val="006B2A20"/>
    <w:rsid w:val="006B3055"/>
    <w:rsid w:val="006B424F"/>
    <w:rsid w:val="006B42B9"/>
    <w:rsid w:val="006B4D14"/>
    <w:rsid w:val="006B4E83"/>
    <w:rsid w:val="006B5089"/>
    <w:rsid w:val="006B5D8B"/>
    <w:rsid w:val="006B640D"/>
    <w:rsid w:val="006B6BC0"/>
    <w:rsid w:val="006B727D"/>
    <w:rsid w:val="006B7A38"/>
    <w:rsid w:val="006C0674"/>
    <w:rsid w:val="006C0B01"/>
    <w:rsid w:val="006C1C46"/>
    <w:rsid w:val="006C27F6"/>
    <w:rsid w:val="006C2915"/>
    <w:rsid w:val="006C2D3B"/>
    <w:rsid w:val="006C350A"/>
    <w:rsid w:val="006C3617"/>
    <w:rsid w:val="006C3C83"/>
    <w:rsid w:val="006C4DC7"/>
    <w:rsid w:val="006C5BCB"/>
    <w:rsid w:val="006C645F"/>
    <w:rsid w:val="006D00CC"/>
    <w:rsid w:val="006D0D1B"/>
    <w:rsid w:val="006D0F04"/>
    <w:rsid w:val="006D1038"/>
    <w:rsid w:val="006D1A2B"/>
    <w:rsid w:val="006D1E7F"/>
    <w:rsid w:val="006D23A6"/>
    <w:rsid w:val="006D305B"/>
    <w:rsid w:val="006D3746"/>
    <w:rsid w:val="006D385B"/>
    <w:rsid w:val="006D40E3"/>
    <w:rsid w:val="006D509E"/>
    <w:rsid w:val="006D5260"/>
    <w:rsid w:val="006D56F1"/>
    <w:rsid w:val="006D686F"/>
    <w:rsid w:val="006D6C2F"/>
    <w:rsid w:val="006D6C9D"/>
    <w:rsid w:val="006D715D"/>
    <w:rsid w:val="006D739F"/>
    <w:rsid w:val="006D76FF"/>
    <w:rsid w:val="006D7BD9"/>
    <w:rsid w:val="006D7C54"/>
    <w:rsid w:val="006E0E7F"/>
    <w:rsid w:val="006E228D"/>
    <w:rsid w:val="006E2AA5"/>
    <w:rsid w:val="006E3755"/>
    <w:rsid w:val="006E392A"/>
    <w:rsid w:val="006E4271"/>
    <w:rsid w:val="006E4312"/>
    <w:rsid w:val="006E50F7"/>
    <w:rsid w:val="006E6201"/>
    <w:rsid w:val="006E6270"/>
    <w:rsid w:val="006E664E"/>
    <w:rsid w:val="006E6778"/>
    <w:rsid w:val="006E67B0"/>
    <w:rsid w:val="006E68B5"/>
    <w:rsid w:val="006E7426"/>
    <w:rsid w:val="006F046A"/>
    <w:rsid w:val="006F0C2E"/>
    <w:rsid w:val="006F10E1"/>
    <w:rsid w:val="006F1451"/>
    <w:rsid w:val="006F1760"/>
    <w:rsid w:val="006F1B69"/>
    <w:rsid w:val="006F1E1B"/>
    <w:rsid w:val="006F3134"/>
    <w:rsid w:val="006F39BF"/>
    <w:rsid w:val="006F4105"/>
    <w:rsid w:val="006F421F"/>
    <w:rsid w:val="006F521A"/>
    <w:rsid w:val="006F574F"/>
    <w:rsid w:val="006F5AFF"/>
    <w:rsid w:val="006F63B2"/>
    <w:rsid w:val="006F6D2D"/>
    <w:rsid w:val="006F7051"/>
    <w:rsid w:val="00700168"/>
    <w:rsid w:val="0070018C"/>
    <w:rsid w:val="00700B0F"/>
    <w:rsid w:val="00700FC4"/>
    <w:rsid w:val="007018BE"/>
    <w:rsid w:val="00701A4A"/>
    <w:rsid w:val="00701D03"/>
    <w:rsid w:val="00701F1E"/>
    <w:rsid w:val="007021CD"/>
    <w:rsid w:val="00702938"/>
    <w:rsid w:val="00702B57"/>
    <w:rsid w:val="00702DE3"/>
    <w:rsid w:val="00703299"/>
    <w:rsid w:val="007036C3"/>
    <w:rsid w:val="00703876"/>
    <w:rsid w:val="00703BBE"/>
    <w:rsid w:val="00703F13"/>
    <w:rsid w:val="007040D6"/>
    <w:rsid w:val="007049D1"/>
    <w:rsid w:val="00704AFE"/>
    <w:rsid w:val="00704DC1"/>
    <w:rsid w:val="00706BDE"/>
    <w:rsid w:val="0071031D"/>
    <w:rsid w:val="00711350"/>
    <w:rsid w:val="007114D1"/>
    <w:rsid w:val="00711A30"/>
    <w:rsid w:val="007132A5"/>
    <w:rsid w:val="007132C7"/>
    <w:rsid w:val="0071338E"/>
    <w:rsid w:val="007137F5"/>
    <w:rsid w:val="0071387D"/>
    <w:rsid w:val="00715DC2"/>
    <w:rsid w:val="00715F2F"/>
    <w:rsid w:val="007164E4"/>
    <w:rsid w:val="0071663D"/>
    <w:rsid w:val="0071682D"/>
    <w:rsid w:val="00716B2E"/>
    <w:rsid w:val="00716EF1"/>
    <w:rsid w:val="007178BC"/>
    <w:rsid w:val="00717E07"/>
    <w:rsid w:val="00722510"/>
    <w:rsid w:val="00723D44"/>
    <w:rsid w:val="00723D53"/>
    <w:rsid w:val="0072555C"/>
    <w:rsid w:val="0072673A"/>
    <w:rsid w:val="00726E28"/>
    <w:rsid w:val="00727483"/>
    <w:rsid w:val="007276BA"/>
    <w:rsid w:val="00727A07"/>
    <w:rsid w:val="00727E12"/>
    <w:rsid w:val="0073027B"/>
    <w:rsid w:val="00730A3F"/>
    <w:rsid w:val="00730BFF"/>
    <w:rsid w:val="0073145A"/>
    <w:rsid w:val="007317C6"/>
    <w:rsid w:val="00731C2C"/>
    <w:rsid w:val="00732036"/>
    <w:rsid w:val="00732080"/>
    <w:rsid w:val="0073225C"/>
    <w:rsid w:val="00732DB2"/>
    <w:rsid w:val="00732FB9"/>
    <w:rsid w:val="00732FFE"/>
    <w:rsid w:val="007334C7"/>
    <w:rsid w:val="0073476A"/>
    <w:rsid w:val="00734D46"/>
    <w:rsid w:val="0073513D"/>
    <w:rsid w:val="007363FA"/>
    <w:rsid w:val="007401A6"/>
    <w:rsid w:val="00740D95"/>
    <w:rsid w:val="0074268E"/>
    <w:rsid w:val="00742701"/>
    <w:rsid w:val="00742EEB"/>
    <w:rsid w:val="007430DC"/>
    <w:rsid w:val="007436CF"/>
    <w:rsid w:val="007438FD"/>
    <w:rsid w:val="00744589"/>
    <w:rsid w:val="007446D7"/>
    <w:rsid w:val="007448F6"/>
    <w:rsid w:val="00744C5A"/>
    <w:rsid w:val="00745411"/>
    <w:rsid w:val="0074653E"/>
    <w:rsid w:val="00746D40"/>
    <w:rsid w:val="00746DE5"/>
    <w:rsid w:val="00747129"/>
    <w:rsid w:val="00747375"/>
    <w:rsid w:val="00751866"/>
    <w:rsid w:val="00751F9D"/>
    <w:rsid w:val="00753AE6"/>
    <w:rsid w:val="00753BCC"/>
    <w:rsid w:val="00753E32"/>
    <w:rsid w:val="00754712"/>
    <w:rsid w:val="00755BA4"/>
    <w:rsid w:val="007561E9"/>
    <w:rsid w:val="0075621E"/>
    <w:rsid w:val="00756341"/>
    <w:rsid w:val="0075638D"/>
    <w:rsid w:val="007565C6"/>
    <w:rsid w:val="00756D89"/>
    <w:rsid w:val="00756DFC"/>
    <w:rsid w:val="00756F9A"/>
    <w:rsid w:val="0075753D"/>
    <w:rsid w:val="00757CB9"/>
    <w:rsid w:val="00760081"/>
    <w:rsid w:val="00760107"/>
    <w:rsid w:val="0076021F"/>
    <w:rsid w:val="00760E12"/>
    <w:rsid w:val="00761A30"/>
    <w:rsid w:val="00761A91"/>
    <w:rsid w:val="00761B00"/>
    <w:rsid w:val="00761CCD"/>
    <w:rsid w:val="00762237"/>
    <w:rsid w:val="007622A2"/>
    <w:rsid w:val="00762367"/>
    <w:rsid w:val="00762A56"/>
    <w:rsid w:val="00762A61"/>
    <w:rsid w:val="00762E53"/>
    <w:rsid w:val="007632C8"/>
    <w:rsid w:val="0076359E"/>
    <w:rsid w:val="00764B61"/>
    <w:rsid w:val="00764EF4"/>
    <w:rsid w:val="00764FE6"/>
    <w:rsid w:val="00765309"/>
    <w:rsid w:val="007655D7"/>
    <w:rsid w:val="0076580F"/>
    <w:rsid w:val="0076624A"/>
    <w:rsid w:val="00766B1B"/>
    <w:rsid w:val="00766BF5"/>
    <w:rsid w:val="00766ED5"/>
    <w:rsid w:val="0076741F"/>
    <w:rsid w:val="00770E72"/>
    <w:rsid w:val="00771E69"/>
    <w:rsid w:val="0077313E"/>
    <w:rsid w:val="00775168"/>
    <w:rsid w:val="007757AE"/>
    <w:rsid w:val="00775AE9"/>
    <w:rsid w:val="00775EF3"/>
    <w:rsid w:val="007763BB"/>
    <w:rsid w:val="0077649E"/>
    <w:rsid w:val="007771EF"/>
    <w:rsid w:val="007776E9"/>
    <w:rsid w:val="0078022D"/>
    <w:rsid w:val="00780AF1"/>
    <w:rsid w:val="00782172"/>
    <w:rsid w:val="007828D7"/>
    <w:rsid w:val="00782A7D"/>
    <w:rsid w:val="00782C93"/>
    <w:rsid w:val="00783309"/>
    <w:rsid w:val="007834AA"/>
    <w:rsid w:val="007837DC"/>
    <w:rsid w:val="00783818"/>
    <w:rsid w:val="007841A1"/>
    <w:rsid w:val="00785867"/>
    <w:rsid w:val="00785F9A"/>
    <w:rsid w:val="00786191"/>
    <w:rsid w:val="007863C6"/>
    <w:rsid w:val="007865CB"/>
    <w:rsid w:val="00786604"/>
    <w:rsid w:val="00786F39"/>
    <w:rsid w:val="007875CC"/>
    <w:rsid w:val="00787DDC"/>
    <w:rsid w:val="0079049E"/>
    <w:rsid w:val="007918DD"/>
    <w:rsid w:val="00791AA2"/>
    <w:rsid w:val="00791B63"/>
    <w:rsid w:val="00791D19"/>
    <w:rsid w:val="00791FBC"/>
    <w:rsid w:val="0079261E"/>
    <w:rsid w:val="00792642"/>
    <w:rsid w:val="00792651"/>
    <w:rsid w:val="007936ED"/>
    <w:rsid w:val="0079495B"/>
    <w:rsid w:val="00795771"/>
    <w:rsid w:val="00796710"/>
    <w:rsid w:val="00796713"/>
    <w:rsid w:val="00797CDA"/>
    <w:rsid w:val="00797DBB"/>
    <w:rsid w:val="007A1D51"/>
    <w:rsid w:val="007A209A"/>
    <w:rsid w:val="007A2AFD"/>
    <w:rsid w:val="007A33EA"/>
    <w:rsid w:val="007A3AF5"/>
    <w:rsid w:val="007A3CC8"/>
    <w:rsid w:val="007A3CFF"/>
    <w:rsid w:val="007A3DF9"/>
    <w:rsid w:val="007A3FC3"/>
    <w:rsid w:val="007A4A53"/>
    <w:rsid w:val="007A4ABC"/>
    <w:rsid w:val="007A4BE8"/>
    <w:rsid w:val="007A4CA5"/>
    <w:rsid w:val="007A59FE"/>
    <w:rsid w:val="007A5BCC"/>
    <w:rsid w:val="007A5E3C"/>
    <w:rsid w:val="007A5FAF"/>
    <w:rsid w:val="007A6A11"/>
    <w:rsid w:val="007A6CF0"/>
    <w:rsid w:val="007A72DE"/>
    <w:rsid w:val="007A7D7D"/>
    <w:rsid w:val="007A7DD6"/>
    <w:rsid w:val="007A7EF5"/>
    <w:rsid w:val="007B0015"/>
    <w:rsid w:val="007B0983"/>
    <w:rsid w:val="007B164F"/>
    <w:rsid w:val="007B1CFD"/>
    <w:rsid w:val="007B287F"/>
    <w:rsid w:val="007B397D"/>
    <w:rsid w:val="007B53FB"/>
    <w:rsid w:val="007B56DE"/>
    <w:rsid w:val="007B5AD9"/>
    <w:rsid w:val="007B646A"/>
    <w:rsid w:val="007B64E9"/>
    <w:rsid w:val="007B67EC"/>
    <w:rsid w:val="007B706A"/>
    <w:rsid w:val="007B70F1"/>
    <w:rsid w:val="007B7640"/>
    <w:rsid w:val="007B7F11"/>
    <w:rsid w:val="007C19C0"/>
    <w:rsid w:val="007C1C92"/>
    <w:rsid w:val="007C1F9A"/>
    <w:rsid w:val="007C1FA1"/>
    <w:rsid w:val="007C24E3"/>
    <w:rsid w:val="007C28C3"/>
    <w:rsid w:val="007C2C54"/>
    <w:rsid w:val="007C2FD4"/>
    <w:rsid w:val="007C360A"/>
    <w:rsid w:val="007C3989"/>
    <w:rsid w:val="007C3BD4"/>
    <w:rsid w:val="007C3EEE"/>
    <w:rsid w:val="007C48C0"/>
    <w:rsid w:val="007C4EBF"/>
    <w:rsid w:val="007C4F23"/>
    <w:rsid w:val="007C552D"/>
    <w:rsid w:val="007C5DCC"/>
    <w:rsid w:val="007C6B8B"/>
    <w:rsid w:val="007C7170"/>
    <w:rsid w:val="007C78E6"/>
    <w:rsid w:val="007D0D25"/>
    <w:rsid w:val="007D0D27"/>
    <w:rsid w:val="007D1CEC"/>
    <w:rsid w:val="007D26E6"/>
    <w:rsid w:val="007D2E87"/>
    <w:rsid w:val="007D2EF7"/>
    <w:rsid w:val="007D462A"/>
    <w:rsid w:val="007D474A"/>
    <w:rsid w:val="007D4DA9"/>
    <w:rsid w:val="007D5657"/>
    <w:rsid w:val="007D5782"/>
    <w:rsid w:val="007D5FF7"/>
    <w:rsid w:val="007D68D8"/>
    <w:rsid w:val="007D6A69"/>
    <w:rsid w:val="007D7C79"/>
    <w:rsid w:val="007E05DC"/>
    <w:rsid w:val="007E0D4E"/>
    <w:rsid w:val="007E0E21"/>
    <w:rsid w:val="007E129A"/>
    <w:rsid w:val="007E19EC"/>
    <w:rsid w:val="007E270E"/>
    <w:rsid w:val="007E281A"/>
    <w:rsid w:val="007E2B69"/>
    <w:rsid w:val="007E2E7F"/>
    <w:rsid w:val="007E3686"/>
    <w:rsid w:val="007E535A"/>
    <w:rsid w:val="007E54FF"/>
    <w:rsid w:val="007E6255"/>
    <w:rsid w:val="007E6512"/>
    <w:rsid w:val="007E65AC"/>
    <w:rsid w:val="007E74DE"/>
    <w:rsid w:val="007E7661"/>
    <w:rsid w:val="007E7D3E"/>
    <w:rsid w:val="007E7DD9"/>
    <w:rsid w:val="007F0F81"/>
    <w:rsid w:val="007F27E4"/>
    <w:rsid w:val="007F4714"/>
    <w:rsid w:val="007F4B7B"/>
    <w:rsid w:val="007F5CF7"/>
    <w:rsid w:val="007F6E78"/>
    <w:rsid w:val="007F70A0"/>
    <w:rsid w:val="007F70AB"/>
    <w:rsid w:val="007F79E5"/>
    <w:rsid w:val="007F7DFC"/>
    <w:rsid w:val="008002C0"/>
    <w:rsid w:val="008010BE"/>
    <w:rsid w:val="00801381"/>
    <w:rsid w:val="008018FC"/>
    <w:rsid w:val="00801C36"/>
    <w:rsid w:val="00801F95"/>
    <w:rsid w:val="0080271F"/>
    <w:rsid w:val="00802A01"/>
    <w:rsid w:val="00802BB7"/>
    <w:rsid w:val="00802C59"/>
    <w:rsid w:val="008038A9"/>
    <w:rsid w:val="00804212"/>
    <w:rsid w:val="0080445B"/>
    <w:rsid w:val="00804D0F"/>
    <w:rsid w:val="00804D62"/>
    <w:rsid w:val="00804DF6"/>
    <w:rsid w:val="0080500A"/>
    <w:rsid w:val="008051D3"/>
    <w:rsid w:val="008061FB"/>
    <w:rsid w:val="00806CA3"/>
    <w:rsid w:val="00807ABE"/>
    <w:rsid w:val="00810415"/>
    <w:rsid w:val="00810742"/>
    <w:rsid w:val="008109AE"/>
    <w:rsid w:val="00811A76"/>
    <w:rsid w:val="00811B42"/>
    <w:rsid w:val="00811F26"/>
    <w:rsid w:val="00812310"/>
    <w:rsid w:val="008132DF"/>
    <w:rsid w:val="0081385E"/>
    <w:rsid w:val="00813A96"/>
    <w:rsid w:val="0081413F"/>
    <w:rsid w:val="00814806"/>
    <w:rsid w:val="0081501C"/>
    <w:rsid w:val="008152CC"/>
    <w:rsid w:val="008156E1"/>
    <w:rsid w:val="008158DA"/>
    <w:rsid w:val="00816106"/>
    <w:rsid w:val="00816CEE"/>
    <w:rsid w:val="00816D9A"/>
    <w:rsid w:val="00816E1F"/>
    <w:rsid w:val="008172A2"/>
    <w:rsid w:val="00817C06"/>
    <w:rsid w:val="00817CD5"/>
    <w:rsid w:val="0082098E"/>
    <w:rsid w:val="00821149"/>
    <w:rsid w:val="008213EA"/>
    <w:rsid w:val="008214E3"/>
    <w:rsid w:val="00821B2E"/>
    <w:rsid w:val="00821BCA"/>
    <w:rsid w:val="00821E11"/>
    <w:rsid w:val="0082201C"/>
    <w:rsid w:val="008232DC"/>
    <w:rsid w:val="008233BD"/>
    <w:rsid w:val="00823EBC"/>
    <w:rsid w:val="008246C7"/>
    <w:rsid w:val="0082692C"/>
    <w:rsid w:val="00826A5B"/>
    <w:rsid w:val="008275DE"/>
    <w:rsid w:val="0082796D"/>
    <w:rsid w:val="00827B86"/>
    <w:rsid w:val="0083042B"/>
    <w:rsid w:val="008308C1"/>
    <w:rsid w:val="008309ED"/>
    <w:rsid w:val="00830BA9"/>
    <w:rsid w:val="0083111B"/>
    <w:rsid w:val="00831199"/>
    <w:rsid w:val="008314ED"/>
    <w:rsid w:val="00831591"/>
    <w:rsid w:val="008318A4"/>
    <w:rsid w:val="00832794"/>
    <w:rsid w:val="008329F2"/>
    <w:rsid w:val="00832DC2"/>
    <w:rsid w:val="00832F90"/>
    <w:rsid w:val="00833797"/>
    <w:rsid w:val="008345E1"/>
    <w:rsid w:val="00834C63"/>
    <w:rsid w:val="0083545A"/>
    <w:rsid w:val="00835DCF"/>
    <w:rsid w:val="008369B3"/>
    <w:rsid w:val="00836B8A"/>
    <w:rsid w:val="00837B31"/>
    <w:rsid w:val="00837B3B"/>
    <w:rsid w:val="008403DE"/>
    <w:rsid w:val="00840D30"/>
    <w:rsid w:val="00841D43"/>
    <w:rsid w:val="00842234"/>
    <w:rsid w:val="00842E0E"/>
    <w:rsid w:val="00843174"/>
    <w:rsid w:val="00843265"/>
    <w:rsid w:val="008432E6"/>
    <w:rsid w:val="0084393E"/>
    <w:rsid w:val="00843942"/>
    <w:rsid w:val="00843A10"/>
    <w:rsid w:val="00843E1F"/>
    <w:rsid w:val="00844099"/>
    <w:rsid w:val="00844290"/>
    <w:rsid w:val="008449CC"/>
    <w:rsid w:val="00844C1F"/>
    <w:rsid w:val="00845388"/>
    <w:rsid w:val="00845C8C"/>
    <w:rsid w:val="00845CE8"/>
    <w:rsid w:val="00845FAF"/>
    <w:rsid w:val="00846A6E"/>
    <w:rsid w:val="0084734A"/>
    <w:rsid w:val="00847573"/>
    <w:rsid w:val="00851045"/>
    <w:rsid w:val="008512F2"/>
    <w:rsid w:val="008520C1"/>
    <w:rsid w:val="00852A0F"/>
    <w:rsid w:val="00852A86"/>
    <w:rsid w:val="00852D8D"/>
    <w:rsid w:val="00853302"/>
    <w:rsid w:val="00853516"/>
    <w:rsid w:val="00853C9B"/>
    <w:rsid w:val="0085589B"/>
    <w:rsid w:val="0085600A"/>
    <w:rsid w:val="00856944"/>
    <w:rsid w:val="00856EC4"/>
    <w:rsid w:val="00856F9D"/>
    <w:rsid w:val="00856FD2"/>
    <w:rsid w:val="008605EE"/>
    <w:rsid w:val="00860776"/>
    <w:rsid w:val="00860854"/>
    <w:rsid w:val="00861235"/>
    <w:rsid w:val="00861490"/>
    <w:rsid w:val="00861C49"/>
    <w:rsid w:val="00861C4B"/>
    <w:rsid w:val="00861E47"/>
    <w:rsid w:val="00861F96"/>
    <w:rsid w:val="008623C8"/>
    <w:rsid w:val="008630CF"/>
    <w:rsid w:val="00863242"/>
    <w:rsid w:val="0086379A"/>
    <w:rsid w:val="0086475C"/>
    <w:rsid w:val="00864857"/>
    <w:rsid w:val="0086524A"/>
    <w:rsid w:val="008654B4"/>
    <w:rsid w:val="00865E4F"/>
    <w:rsid w:val="00867BA3"/>
    <w:rsid w:val="008703D9"/>
    <w:rsid w:val="00870CA4"/>
    <w:rsid w:val="00870DC8"/>
    <w:rsid w:val="008719BA"/>
    <w:rsid w:val="00871C01"/>
    <w:rsid w:val="008723AC"/>
    <w:rsid w:val="0087259E"/>
    <w:rsid w:val="008726C6"/>
    <w:rsid w:val="00872C73"/>
    <w:rsid w:val="008731BA"/>
    <w:rsid w:val="00874800"/>
    <w:rsid w:val="0087546B"/>
    <w:rsid w:val="00875EFC"/>
    <w:rsid w:val="00876732"/>
    <w:rsid w:val="00876853"/>
    <w:rsid w:val="008775D2"/>
    <w:rsid w:val="00877AA0"/>
    <w:rsid w:val="00880FC4"/>
    <w:rsid w:val="00881D58"/>
    <w:rsid w:val="00881FDA"/>
    <w:rsid w:val="00882F32"/>
    <w:rsid w:val="0088390C"/>
    <w:rsid w:val="00883C6D"/>
    <w:rsid w:val="00884863"/>
    <w:rsid w:val="008857A8"/>
    <w:rsid w:val="008859CD"/>
    <w:rsid w:val="00885A4B"/>
    <w:rsid w:val="008867D0"/>
    <w:rsid w:val="00886885"/>
    <w:rsid w:val="0088696E"/>
    <w:rsid w:val="00886BE2"/>
    <w:rsid w:val="00886C41"/>
    <w:rsid w:val="00887299"/>
    <w:rsid w:val="008902E7"/>
    <w:rsid w:val="00891038"/>
    <w:rsid w:val="008911B6"/>
    <w:rsid w:val="00891494"/>
    <w:rsid w:val="008915E1"/>
    <w:rsid w:val="008923D0"/>
    <w:rsid w:val="00892D57"/>
    <w:rsid w:val="00892E35"/>
    <w:rsid w:val="00892EA1"/>
    <w:rsid w:val="00892FBA"/>
    <w:rsid w:val="00892FD7"/>
    <w:rsid w:val="00893219"/>
    <w:rsid w:val="00893E43"/>
    <w:rsid w:val="0089415D"/>
    <w:rsid w:val="00894FD7"/>
    <w:rsid w:val="0089590C"/>
    <w:rsid w:val="00895961"/>
    <w:rsid w:val="00896D2A"/>
    <w:rsid w:val="00897D79"/>
    <w:rsid w:val="008A001B"/>
    <w:rsid w:val="008A037F"/>
    <w:rsid w:val="008A0D15"/>
    <w:rsid w:val="008A15C6"/>
    <w:rsid w:val="008A1B09"/>
    <w:rsid w:val="008A1E5B"/>
    <w:rsid w:val="008A2817"/>
    <w:rsid w:val="008A2C05"/>
    <w:rsid w:val="008A3249"/>
    <w:rsid w:val="008A3639"/>
    <w:rsid w:val="008A380F"/>
    <w:rsid w:val="008A3D58"/>
    <w:rsid w:val="008A413A"/>
    <w:rsid w:val="008A44B6"/>
    <w:rsid w:val="008A4787"/>
    <w:rsid w:val="008A532A"/>
    <w:rsid w:val="008A764A"/>
    <w:rsid w:val="008A7D40"/>
    <w:rsid w:val="008B09D6"/>
    <w:rsid w:val="008B0FD1"/>
    <w:rsid w:val="008B1176"/>
    <w:rsid w:val="008B181D"/>
    <w:rsid w:val="008B1D88"/>
    <w:rsid w:val="008B23EF"/>
    <w:rsid w:val="008B2DC5"/>
    <w:rsid w:val="008B37D4"/>
    <w:rsid w:val="008B3F24"/>
    <w:rsid w:val="008B424A"/>
    <w:rsid w:val="008B4866"/>
    <w:rsid w:val="008B4A2A"/>
    <w:rsid w:val="008B4BE7"/>
    <w:rsid w:val="008B4DBF"/>
    <w:rsid w:val="008B4E21"/>
    <w:rsid w:val="008B630C"/>
    <w:rsid w:val="008B66AF"/>
    <w:rsid w:val="008B6DA3"/>
    <w:rsid w:val="008B715D"/>
    <w:rsid w:val="008B7387"/>
    <w:rsid w:val="008B784C"/>
    <w:rsid w:val="008B7951"/>
    <w:rsid w:val="008C0561"/>
    <w:rsid w:val="008C0586"/>
    <w:rsid w:val="008C071E"/>
    <w:rsid w:val="008C09BF"/>
    <w:rsid w:val="008C0E2F"/>
    <w:rsid w:val="008C0FDB"/>
    <w:rsid w:val="008C2447"/>
    <w:rsid w:val="008C29FB"/>
    <w:rsid w:val="008C2A34"/>
    <w:rsid w:val="008C2FC0"/>
    <w:rsid w:val="008C32F0"/>
    <w:rsid w:val="008C35D8"/>
    <w:rsid w:val="008C4864"/>
    <w:rsid w:val="008C4AA9"/>
    <w:rsid w:val="008C4DD2"/>
    <w:rsid w:val="008C501B"/>
    <w:rsid w:val="008C50C4"/>
    <w:rsid w:val="008C5C9B"/>
    <w:rsid w:val="008C5EE0"/>
    <w:rsid w:val="008C6040"/>
    <w:rsid w:val="008C75B1"/>
    <w:rsid w:val="008C7FDA"/>
    <w:rsid w:val="008D0157"/>
    <w:rsid w:val="008D0267"/>
    <w:rsid w:val="008D0D5F"/>
    <w:rsid w:val="008D0D79"/>
    <w:rsid w:val="008D0E7E"/>
    <w:rsid w:val="008D117D"/>
    <w:rsid w:val="008D139D"/>
    <w:rsid w:val="008D16E1"/>
    <w:rsid w:val="008D1A86"/>
    <w:rsid w:val="008D2178"/>
    <w:rsid w:val="008D26C1"/>
    <w:rsid w:val="008D2D23"/>
    <w:rsid w:val="008D314E"/>
    <w:rsid w:val="008D32E3"/>
    <w:rsid w:val="008D3846"/>
    <w:rsid w:val="008D3984"/>
    <w:rsid w:val="008D3E1E"/>
    <w:rsid w:val="008D4019"/>
    <w:rsid w:val="008D4998"/>
    <w:rsid w:val="008D5196"/>
    <w:rsid w:val="008D575B"/>
    <w:rsid w:val="008D5AC6"/>
    <w:rsid w:val="008D5C0B"/>
    <w:rsid w:val="008D603F"/>
    <w:rsid w:val="008D6749"/>
    <w:rsid w:val="008D7520"/>
    <w:rsid w:val="008E034C"/>
    <w:rsid w:val="008E07AA"/>
    <w:rsid w:val="008E15BE"/>
    <w:rsid w:val="008E18A4"/>
    <w:rsid w:val="008E1D56"/>
    <w:rsid w:val="008E1E61"/>
    <w:rsid w:val="008E2006"/>
    <w:rsid w:val="008E2281"/>
    <w:rsid w:val="008E269C"/>
    <w:rsid w:val="008E2A4D"/>
    <w:rsid w:val="008E3450"/>
    <w:rsid w:val="008E3910"/>
    <w:rsid w:val="008E3D40"/>
    <w:rsid w:val="008E3D64"/>
    <w:rsid w:val="008E4C2C"/>
    <w:rsid w:val="008E500E"/>
    <w:rsid w:val="008E5365"/>
    <w:rsid w:val="008E5EB3"/>
    <w:rsid w:val="008E614F"/>
    <w:rsid w:val="008E6816"/>
    <w:rsid w:val="008E6873"/>
    <w:rsid w:val="008E70FA"/>
    <w:rsid w:val="008E7593"/>
    <w:rsid w:val="008F01A2"/>
    <w:rsid w:val="008F1A9F"/>
    <w:rsid w:val="008F227B"/>
    <w:rsid w:val="008F2BCA"/>
    <w:rsid w:val="008F35A7"/>
    <w:rsid w:val="008F3B3A"/>
    <w:rsid w:val="008F3CDB"/>
    <w:rsid w:val="008F3FC0"/>
    <w:rsid w:val="008F5887"/>
    <w:rsid w:val="008F5D26"/>
    <w:rsid w:val="008F6D2F"/>
    <w:rsid w:val="008F76CC"/>
    <w:rsid w:val="008F77A8"/>
    <w:rsid w:val="008F7E57"/>
    <w:rsid w:val="00900760"/>
    <w:rsid w:val="009021EB"/>
    <w:rsid w:val="00902292"/>
    <w:rsid w:val="00902EE8"/>
    <w:rsid w:val="009032E8"/>
    <w:rsid w:val="009034F9"/>
    <w:rsid w:val="00903C47"/>
    <w:rsid w:val="00903C73"/>
    <w:rsid w:val="00903FA4"/>
    <w:rsid w:val="0090463B"/>
    <w:rsid w:val="00904727"/>
    <w:rsid w:val="00904AA7"/>
    <w:rsid w:val="0090566E"/>
    <w:rsid w:val="00905E23"/>
    <w:rsid w:val="0090602A"/>
    <w:rsid w:val="00906076"/>
    <w:rsid w:val="009065CD"/>
    <w:rsid w:val="00906BE4"/>
    <w:rsid w:val="00907710"/>
    <w:rsid w:val="00907843"/>
    <w:rsid w:val="00907CB2"/>
    <w:rsid w:val="00907D65"/>
    <w:rsid w:val="009105A6"/>
    <w:rsid w:val="009107D3"/>
    <w:rsid w:val="00910827"/>
    <w:rsid w:val="00910B91"/>
    <w:rsid w:val="00911567"/>
    <w:rsid w:val="009121B7"/>
    <w:rsid w:val="00912538"/>
    <w:rsid w:val="009129DD"/>
    <w:rsid w:val="00912C75"/>
    <w:rsid w:val="00912E7B"/>
    <w:rsid w:val="009134D6"/>
    <w:rsid w:val="00913F6D"/>
    <w:rsid w:val="00914DB5"/>
    <w:rsid w:val="00915BE4"/>
    <w:rsid w:val="00915F39"/>
    <w:rsid w:val="0091659F"/>
    <w:rsid w:val="00916ABD"/>
    <w:rsid w:val="00916B37"/>
    <w:rsid w:val="00916CD9"/>
    <w:rsid w:val="00916ED4"/>
    <w:rsid w:val="009179A7"/>
    <w:rsid w:val="00920296"/>
    <w:rsid w:val="00920FA2"/>
    <w:rsid w:val="0092116B"/>
    <w:rsid w:val="009218AA"/>
    <w:rsid w:val="00921CA8"/>
    <w:rsid w:val="00922105"/>
    <w:rsid w:val="009222EB"/>
    <w:rsid w:val="009244D9"/>
    <w:rsid w:val="0092501E"/>
    <w:rsid w:val="00925D4F"/>
    <w:rsid w:val="0092660F"/>
    <w:rsid w:val="00926B9C"/>
    <w:rsid w:val="00927066"/>
    <w:rsid w:val="009278E7"/>
    <w:rsid w:val="00927BDE"/>
    <w:rsid w:val="00927CC9"/>
    <w:rsid w:val="00927E6E"/>
    <w:rsid w:val="009304A9"/>
    <w:rsid w:val="00930580"/>
    <w:rsid w:val="00930624"/>
    <w:rsid w:val="00930946"/>
    <w:rsid w:val="00930CF9"/>
    <w:rsid w:val="00931C75"/>
    <w:rsid w:val="00931D06"/>
    <w:rsid w:val="00932662"/>
    <w:rsid w:val="00933374"/>
    <w:rsid w:val="00933529"/>
    <w:rsid w:val="0093387A"/>
    <w:rsid w:val="00934065"/>
    <w:rsid w:val="00934500"/>
    <w:rsid w:val="00934FEC"/>
    <w:rsid w:val="009355D1"/>
    <w:rsid w:val="00935857"/>
    <w:rsid w:val="00935A94"/>
    <w:rsid w:val="00935B26"/>
    <w:rsid w:val="00935C00"/>
    <w:rsid w:val="00935CFD"/>
    <w:rsid w:val="00936B7F"/>
    <w:rsid w:val="00937313"/>
    <w:rsid w:val="009378D5"/>
    <w:rsid w:val="00937B7A"/>
    <w:rsid w:val="00937FAC"/>
    <w:rsid w:val="009400B2"/>
    <w:rsid w:val="009400FD"/>
    <w:rsid w:val="009406FA"/>
    <w:rsid w:val="0094079D"/>
    <w:rsid w:val="00940874"/>
    <w:rsid w:val="00941087"/>
    <w:rsid w:val="00941D3E"/>
    <w:rsid w:val="0094333B"/>
    <w:rsid w:val="00943724"/>
    <w:rsid w:val="009437F3"/>
    <w:rsid w:val="00943B5B"/>
    <w:rsid w:val="00943B75"/>
    <w:rsid w:val="009445DB"/>
    <w:rsid w:val="00944CCA"/>
    <w:rsid w:val="00944D6C"/>
    <w:rsid w:val="00944F9D"/>
    <w:rsid w:val="0094536E"/>
    <w:rsid w:val="00945658"/>
    <w:rsid w:val="00945C26"/>
    <w:rsid w:val="00945DA8"/>
    <w:rsid w:val="00947348"/>
    <w:rsid w:val="00947405"/>
    <w:rsid w:val="0094753A"/>
    <w:rsid w:val="009475D7"/>
    <w:rsid w:val="00950018"/>
    <w:rsid w:val="009503EF"/>
    <w:rsid w:val="00950570"/>
    <w:rsid w:val="009506B7"/>
    <w:rsid w:val="00950B9C"/>
    <w:rsid w:val="00950F9D"/>
    <w:rsid w:val="009513D6"/>
    <w:rsid w:val="009514BA"/>
    <w:rsid w:val="00952613"/>
    <w:rsid w:val="009534F2"/>
    <w:rsid w:val="00953664"/>
    <w:rsid w:val="00953E3E"/>
    <w:rsid w:val="00954431"/>
    <w:rsid w:val="009545D8"/>
    <w:rsid w:val="00955031"/>
    <w:rsid w:val="00955793"/>
    <w:rsid w:val="00955E1F"/>
    <w:rsid w:val="0095646E"/>
    <w:rsid w:val="00956588"/>
    <w:rsid w:val="009568CA"/>
    <w:rsid w:val="0095745C"/>
    <w:rsid w:val="009579F1"/>
    <w:rsid w:val="00960043"/>
    <w:rsid w:val="00960605"/>
    <w:rsid w:val="00960BD9"/>
    <w:rsid w:val="00961085"/>
    <w:rsid w:val="009613F6"/>
    <w:rsid w:val="009617E8"/>
    <w:rsid w:val="00961E68"/>
    <w:rsid w:val="0096213F"/>
    <w:rsid w:val="00962236"/>
    <w:rsid w:val="00962259"/>
    <w:rsid w:val="00962467"/>
    <w:rsid w:val="00962681"/>
    <w:rsid w:val="0096274F"/>
    <w:rsid w:val="0096287E"/>
    <w:rsid w:val="00962E23"/>
    <w:rsid w:val="00963926"/>
    <w:rsid w:val="00963BBE"/>
    <w:rsid w:val="00963CC3"/>
    <w:rsid w:val="009640B6"/>
    <w:rsid w:val="009664E3"/>
    <w:rsid w:val="00966B8D"/>
    <w:rsid w:val="00967696"/>
    <w:rsid w:val="009676A6"/>
    <w:rsid w:val="00967720"/>
    <w:rsid w:val="0096795A"/>
    <w:rsid w:val="00970575"/>
    <w:rsid w:val="00971CD9"/>
    <w:rsid w:val="00972434"/>
    <w:rsid w:val="00972CAA"/>
    <w:rsid w:val="00973BCE"/>
    <w:rsid w:val="00974D9C"/>
    <w:rsid w:val="0097575C"/>
    <w:rsid w:val="00975968"/>
    <w:rsid w:val="00975BEB"/>
    <w:rsid w:val="00976049"/>
    <w:rsid w:val="00976511"/>
    <w:rsid w:val="00976C09"/>
    <w:rsid w:val="00977886"/>
    <w:rsid w:val="00980B2E"/>
    <w:rsid w:val="00980E64"/>
    <w:rsid w:val="00980ECC"/>
    <w:rsid w:val="00981399"/>
    <w:rsid w:val="00981842"/>
    <w:rsid w:val="00981A96"/>
    <w:rsid w:val="00982753"/>
    <w:rsid w:val="0098297E"/>
    <w:rsid w:val="009829AC"/>
    <w:rsid w:val="00982FA6"/>
    <w:rsid w:val="00982FAC"/>
    <w:rsid w:val="00983D77"/>
    <w:rsid w:val="00983F64"/>
    <w:rsid w:val="00985094"/>
    <w:rsid w:val="009859DD"/>
    <w:rsid w:val="00985F79"/>
    <w:rsid w:val="009863B3"/>
    <w:rsid w:val="0098709E"/>
    <w:rsid w:val="009871AF"/>
    <w:rsid w:val="00987269"/>
    <w:rsid w:val="0098736D"/>
    <w:rsid w:val="00987590"/>
    <w:rsid w:val="0099022F"/>
    <w:rsid w:val="00990504"/>
    <w:rsid w:val="00990D4E"/>
    <w:rsid w:val="00990FB3"/>
    <w:rsid w:val="00991B36"/>
    <w:rsid w:val="00991B95"/>
    <w:rsid w:val="00992342"/>
    <w:rsid w:val="00992852"/>
    <w:rsid w:val="009928DF"/>
    <w:rsid w:val="00992D40"/>
    <w:rsid w:val="00992E11"/>
    <w:rsid w:val="009931F6"/>
    <w:rsid w:val="009935D8"/>
    <w:rsid w:val="00993A3D"/>
    <w:rsid w:val="00994803"/>
    <w:rsid w:val="00995BBC"/>
    <w:rsid w:val="0099676C"/>
    <w:rsid w:val="00996F64"/>
    <w:rsid w:val="009970D5"/>
    <w:rsid w:val="009A039D"/>
    <w:rsid w:val="009A068D"/>
    <w:rsid w:val="009A08C8"/>
    <w:rsid w:val="009A110B"/>
    <w:rsid w:val="009A254B"/>
    <w:rsid w:val="009A25A3"/>
    <w:rsid w:val="009A26BF"/>
    <w:rsid w:val="009A3118"/>
    <w:rsid w:val="009A3BFB"/>
    <w:rsid w:val="009A3D92"/>
    <w:rsid w:val="009A409B"/>
    <w:rsid w:val="009A42D4"/>
    <w:rsid w:val="009A4395"/>
    <w:rsid w:val="009A49FC"/>
    <w:rsid w:val="009A5250"/>
    <w:rsid w:val="009A56AC"/>
    <w:rsid w:val="009A6293"/>
    <w:rsid w:val="009A674D"/>
    <w:rsid w:val="009A6836"/>
    <w:rsid w:val="009A7D0B"/>
    <w:rsid w:val="009A7EBE"/>
    <w:rsid w:val="009B02AE"/>
    <w:rsid w:val="009B0925"/>
    <w:rsid w:val="009B16E7"/>
    <w:rsid w:val="009B28E5"/>
    <w:rsid w:val="009B328F"/>
    <w:rsid w:val="009B32C7"/>
    <w:rsid w:val="009B34BE"/>
    <w:rsid w:val="009B3687"/>
    <w:rsid w:val="009B466C"/>
    <w:rsid w:val="009B5290"/>
    <w:rsid w:val="009B5292"/>
    <w:rsid w:val="009B5989"/>
    <w:rsid w:val="009B5D19"/>
    <w:rsid w:val="009B6476"/>
    <w:rsid w:val="009B69B2"/>
    <w:rsid w:val="009B6D68"/>
    <w:rsid w:val="009B7801"/>
    <w:rsid w:val="009B781C"/>
    <w:rsid w:val="009B7C03"/>
    <w:rsid w:val="009C062F"/>
    <w:rsid w:val="009C092F"/>
    <w:rsid w:val="009C0E77"/>
    <w:rsid w:val="009C1294"/>
    <w:rsid w:val="009C18F4"/>
    <w:rsid w:val="009C19AF"/>
    <w:rsid w:val="009C1DA7"/>
    <w:rsid w:val="009C2089"/>
    <w:rsid w:val="009C29CD"/>
    <w:rsid w:val="009C3E84"/>
    <w:rsid w:val="009C437E"/>
    <w:rsid w:val="009C48B1"/>
    <w:rsid w:val="009C541C"/>
    <w:rsid w:val="009C54F9"/>
    <w:rsid w:val="009C58A9"/>
    <w:rsid w:val="009C616E"/>
    <w:rsid w:val="009C6B62"/>
    <w:rsid w:val="009C72BA"/>
    <w:rsid w:val="009D001F"/>
    <w:rsid w:val="009D0190"/>
    <w:rsid w:val="009D09FF"/>
    <w:rsid w:val="009D0D15"/>
    <w:rsid w:val="009D1D95"/>
    <w:rsid w:val="009D38C4"/>
    <w:rsid w:val="009D4700"/>
    <w:rsid w:val="009D578D"/>
    <w:rsid w:val="009D5F49"/>
    <w:rsid w:val="009D6389"/>
    <w:rsid w:val="009D688D"/>
    <w:rsid w:val="009D6E6C"/>
    <w:rsid w:val="009D782C"/>
    <w:rsid w:val="009D7D10"/>
    <w:rsid w:val="009D7D9E"/>
    <w:rsid w:val="009E0319"/>
    <w:rsid w:val="009E0FB9"/>
    <w:rsid w:val="009E1939"/>
    <w:rsid w:val="009E1D23"/>
    <w:rsid w:val="009E1DC0"/>
    <w:rsid w:val="009E1EFD"/>
    <w:rsid w:val="009E2BBB"/>
    <w:rsid w:val="009E2C2E"/>
    <w:rsid w:val="009E2E62"/>
    <w:rsid w:val="009E38C8"/>
    <w:rsid w:val="009E451E"/>
    <w:rsid w:val="009E466C"/>
    <w:rsid w:val="009E4CC0"/>
    <w:rsid w:val="009E5520"/>
    <w:rsid w:val="009E5CF0"/>
    <w:rsid w:val="009E5EEB"/>
    <w:rsid w:val="009E6005"/>
    <w:rsid w:val="009E6448"/>
    <w:rsid w:val="009E6E72"/>
    <w:rsid w:val="009F037E"/>
    <w:rsid w:val="009F0ABE"/>
    <w:rsid w:val="009F0C53"/>
    <w:rsid w:val="009F0E94"/>
    <w:rsid w:val="009F12F2"/>
    <w:rsid w:val="009F142D"/>
    <w:rsid w:val="009F1998"/>
    <w:rsid w:val="009F1AB5"/>
    <w:rsid w:val="009F28E9"/>
    <w:rsid w:val="009F400E"/>
    <w:rsid w:val="009F45CC"/>
    <w:rsid w:val="009F71E8"/>
    <w:rsid w:val="009F76BE"/>
    <w:rsid w:val="009F7757"/>
    <w:rsid w:val="009F7D52"/>
    <w:rsid w:val="00A00113"/>
    <w:rsid w:val="00A01343"/>
    <w:rsid w:val="00A019B9"/>
    <w:rsid w:val="00A02D8D"/>
    <w:rsid w:val="00A02FF2"/>
    <w:rsid w:val="00A0325E"/>
    <w:rsid w:val="00A03738"/>
    <w:rsid w:val="00A03AD7"/>
    <w:rsid w:val="00A0452F"/>
    <w:rsid w:val="00A05520"/>
    <w:rsid w:val="00A05968"/>
    <w:rsid w:val="00A05BAD"/>
    <w:rsid w:val="00A05F51"/>
    <w:rsid w:val="00A072C4"/>
    <w:rsid w:val="00A07692"/>
    <w:rsid w:val="00A102A1"/>
    <w:rsid w:val="00A10685"/>
    <w:rsid w:val="00A10DE7"/>
    <w:rsid w:val="00A1115B"/>
    <w:rsid w:val="00A115DA"/>
    <w:rsid w:val="00A116AA"/>
    <w:rsid w:val="00A11A79"/>
    <w:rsid w:val="00A11E90"/>
    <w:rsid w:val="00A12587"/>
    <w:rsid w:val="00A132F2"/>
    <w:rsid w:val="00A1332B"/>
    <w:rsid w:val="00A13B59"/>
    <w:rsid w:val="00A15303"/>
    <w:rsid w:val="00A15321"/>
    <w:rsid w:val="00A15833"/>
    <w:rsid w:val="00A1639F"/>
    <w:rsid w:val="00A1657E"/>
    <w:rsid w:val="00A1720A"/>
    <w:rsid w:val="00A17398"/>
    <w:rsid w:val="00A175F2"/>
    <w:rsid w:val="00A1784D"/>
    <w:rsid w:val="00A17E39"/>
    <w:rsid w:val="00A20FC9"/>
    <w:rsid w:val="00A2102B"/>
    <w:rsid w:val="00A21C44"/>
    <w:rsid w:val="00A21CE8"/>
    <w:rsid w:val="00A224C0"/>
    <w:rsid w:val="00A22B87"/>
    <w:rsid w:val="00A22C19"/>
    <w:rsid w:val="00A22DD2"/>
    <w:rsid w:val="00A23C80"/>
    <w:rsid w:val="00A23E99"/>
    <w:rsid w:val="00A249DE"/>
    <w:rsid w:val="00A24D3A"/>
    <w:rsid w:val="00A250CC"/>
    <w:rsid w:val="00A25A1B"/>
    <w:rsid w:val="00A25AF8"/>
    <w:rsid w:val="00A25BB4"/>
    <w:rsid w:val="00A2612A"/>
    <w:rsid w:val="00A266C8"/>
    <w:rsid w:val="00A268BC"/>
    <w:rsid w:val="00A26B90"/>
    <w:rsid w:val="00A26E61"/>
    <w:rsid w:val="00A27386"/>
    <w:rsid w:val="00A308F8"/>
    <w:rsid w:val="00A32987"/>
    <w:rsid w:val="00A336CD"/>
    <w:rsid w:val="00A336FC"/>
    <w:rsid w:val="00A33EC0"/>
    <w:rsid w:val="00A34A4B"/>
    <w:rsid w:val="00A34D10"/>
    <w:rsid w:val="00A35568"/>
    <w:rsid w:val="00A356F0"/>
    <w:rsid w:val="00A362D8"/>
    <w:rsid w:val="00A3738E"/>
    <w:rsid w:val="00A375B0"/>
    <w:rsid w:val="00A37E8F"/>
    <w:rsid w:val="00A40484"/>
    <w:rsid w:val="00A411C4"/>
    <w:rsid w:val="00A411FE"/>
    <w:rsid w:val="00A41E07"/>
    <w:rsid w:val="00A42206"/>
    <w:rsid w:val="00A4232F"/>
    <w:rsid w:val="00A4242F"/>
    <w:rsid w:val="00A42572"/>
    <w:rsid w:val="00A4262A"/>
    <w:rsid w:val="00A4330E"/>
    <w:rsid w:val="00A4398F"/>
    <w:rsid w:val="00A43C9B"/>
    <w:rsid w:val="00A443D3"/>
    <w:rsid w:val="00A44715"/>
    <w:rsid w:val="00A44861"/>
    <w:rsid w:val="00A449A9"/>
    <w:rsid w:val="00A449B2"/>
    <w:rsid w:val="00A44C68"/>
    <w:rsid w:val="00A450C1"/>
    <w:rsid w:val="00A45128"/>
    <w:rsid w:val="00A45F04"/>
    <w:rsid w:val="00A463AD"/>
    <w:rsid w:val="00A46EC9"/>
    <w:rsid w:val="00A46F48"/>
    <w:rsid w:val="00A50119"/>
    <w:rsid w:val="00A51012"/>
    <w:rsid w:val="00A51498"/>
    <w:rsid w:val="00A51757"/>
    <w:rsid w:val="00A51D3A"/>
    <w:rsid w:val="00A521F3"/>
    <w:rsid w:val="00A5226B"/>
    <w:rsid w:val="00A525CA"/>
    <w:rsid w:val="00A53341"/>
    <w:rsid w:val="00A5363F"/>
    <w:rsid w:val="00A53B41"/>
    <w:rsid w:val="00A53C84"/>
    <w:rsid w:val="00A53E56"/>
    <w:rsid w:val="00A54871"/>
    <w:rsid w:val="00A54BC1"/>
    <w:rsid w:val="00A56065"/>
    <w:rsid w:val="00A56525"/>
    <w:rsid w:val="00A56C6D"/>
    <w:rsid w:val="00A56CB2"/>
    <w:rsid w:val="00A5749E"/>
    <w:rsid w:val="00A60460"/>
    <w:rsid w:val="00A60733"/>
    <w:rsid w:val="00A60B9A"/>
    <w:rsid w:val="00A60E94"/>
    <w:rsid w:val="00A61094"/>
    <w:rsid w:val="00A61DA0"/>
    <w:rsid w:val="00A61FEE"/>
    <w:rsid w:val="00A62902"/>
    <w:rsid w:val="00A63217"/>
    <w:rsid w:val="00A6321B"/>
    <w:rsid w:val="00A63A35"/>
    <w:rsid w:val="00A64030"/>
    <w:rsid w:val="00A6407F"/>
    <w:rsid w:val="00A6417D"/>
    <w:rsid w:val="00A6452A"/>
    <w:rsid w:val="00A653DD"/>
    <w:rsid w:val="00A655C0"/>
    <w:rsid w:val="00A65B1E"/>
    <w:rsid w:val="00A65B71"/>
    <w:rsid w:val="00A666BA"/>
    <w:rsid w:val="00A668AE"/>
    <w:rsid w:val="00A673E8"/>
    <w:rsid w:val="00A67554"/>
    <w:rsid w:val="00A67CCC"/>
    <w:rsid w:val="00A67D6C"/>
    <w:rsid w:val="00A70019"/>
    <w:rsid w:val="00A704F8"/>
    <w:rsid w:val="00A70596"/>
    <w:rsid w:val="00A708B8"/>
    <w:rsid w:val="00A7099C"/>
    <w:rsid w:val="00A70E4C"/>
    <w:rsid w:val="00A72193"/>
    <w:rsid w:val="00A722DE"/>
    <w:rsid w:val="00A727E1"/>
    <w:rsid w:val="00A737DE"/>
    <w:rsid w:val="00A73D19"/>
    <w:rsid w:val="00A741C1"/>
    <w:rsid w:val="00A7429C"/>
    <w:rsid w:val="00A74E04"/>
    <w:rsid w:val="00A74F1B"/>
    <w:rsid w:val="00A75200"/>
    <w:rsid w:val="00A754B5"/>
    <w:rsid w:val="00A758F4"/>
    <w:rsid w:val="00A75A62"/>
    <w:rsid w:val="00A761E1"/>
    <w:rsid w:val="00A76A21"/>
    <w:rsid w:val="00A76F36"/>
    <w:rsid w:val="00A770EB"/>
    <w:rsid w:val="00A7745A"/>
    <w:rsid w:val="00A77553"/>
    <w:rsid w:val="00A77568"/>
    <w:rsid w:val="00A77C82"/>
    <w:rsid w:val="00A8029D"/>
    <w:rsid w:val="00A80865"/>
    <w:rsid w:val="00A809F4"/>
    <w:rsid w:val="00A80D42"/>
    <w:rsid w:val="00A82A3A"/>
    <w:rsid w:val="00A82D28"/>
    <w:rsid w:val="00A83333"/>
    <w:rsid w:val="00A83A55"/>
    <w:rsid w:val="00A83B0D"/>
    <w:rsid w:val="00A83E04"/>
    <w:rsid w:val="00A83F69"/>
    <w:rsid w:val="00A84169"/>
    <w:rsid w:val="00A842BD"/>
    <w:rsid w:val="00A84890"/>
    <w:rsid w:val="00A854CB"/>
    <w:rsid w:val="00A85AF6"/>
    <w:rsid w:val="00A86021"/>
    <w:rsid w:val="00A86312"/>
    <w:rsid w:val="00A86B1F"/>
    <w:rsid w:val="00A874CC"/>
    <w:rsid w:val="00A87AD0"/>
    <w:rsid w:val="00A87C1C"/>
    <w:rsid w:val="00A87CE4"/>
    <w:rsid w:val="00A87CE8"/>
    <w:rsid w:val="00A9056D"/>
    <w:rsid w:val="00A90B13"/>
    <w:rsid w:val="00A91339"/>
    <w:rsid w:val="00A917A8"/>
    <w:rsid w:val="00A918DE"/>
    <w:rsid w:val="00A91AE0"/>
    <w:rsid w:val="00A91B17"/>
    <w:rsid w:val="00A9266C"/>
    <w:rsid w:val="00A93029"/>
    <w:rsid w:val="00A93307"/>
    <w:rsid w:val="00A93990"/>
    <w:rsid w:val="00A93A38"/>
    <w:rsid w:val="00A93BAA"/>
    <w:rsid w:val="00A9443A"/>
    <w:rsid w:val="00A946DD"/>
    <w:rsid w:val="00A9502D"/>
    <w:rsid w:val="00A95389"/>
    <w:rsid w:val="00A9562A"/>
    <w:rsid w:val="00A956EC"/>
    <w:rsid w:val="00A95864"/>
    <w:rsid w:val="00A95CFE"/>
    <w:rsid w:val="00A95F11"/>
    <w:rsid w:val="00A96092"/>
    <w:rsid w:val="00A97645"/>
    <w:rsid w:val="00A9792E"/>
    <w:rsid w:val="00AA034C"/>
    <w:rsid w:val="00AA037D"/>
    <w:rsid w:val="00AA07D2"/>
    <w:rsid w:val="00AA0C01"/>
    <w:rsid w:val="00AA10A7"/>
    <w:rsid w:val="00AA159F"/>
    <w:rsid w:val="00AA1649"/>
    <w:rsid w:val="00AA3188"/>
    <w:rsid w:val="00AA32D3"/>
    <w:rsid w:val="00AA43B4"/>
    <w:rsid w:val="00AA4B65"/>
    <w:rsid w:val="00AA4BF1"/>
    <w:rsid w:val="00AA4CA4"/>
    <w:rsid w:val="00AA4DE9"/>
    <w:rsid w:val="00AA5215"/>
    <w:rsid w:val="00AA52C7"/>
    <w:rsid w:val="00AA5383"/>
    <w:rsid w:val="00AA5862"/>
    <w:rsid w:val="00AA72D4"/>
    <w:rsid w:val="00AA7988"/>
    <w:rsid w:val="00AA7996"/>
    <w:rsid w:val="00AA7C46"/>
    <w:rsid w:val="00AB00D0"/>
    <w:rsid w:val="00AB0E7B"/>
    <w:rsid w:val="00AB1084"/>
    <w:rsid w:val="00AB2961"/>
    <w:rsid w:val="00AB29F7"/>
    <w:rsid w:val="00AB2ECB"/>
    <w:rsid w:val="00AB37CC"/>
    <w:rsid w:val="00AB3F10"/>
    <w:rsid w:val="00AB41A8"/>
    <w:rsid w:val="00AB452E"/>
    <w:rsid w:val="00AB46F3"/>
    <w:rsid w:val="00AB4EE7"/>
    <w:rsid w:val="00AB5A0F"/>
    <w:rsid w:val="00AB5AC8"/>
    <w:rsid w:val="00AB5D76"/>
    <w:rsid w:val="00AB6572"/>
    <w:rsid w:val="00AB66E0"/>
    <w:rsid w:val="00AB687E"/>
    <w:rsid w:val="00AB6AA4"/>
    <w:rsid w:val="00AB6F95"/>
    <w:rsid w:val="00AB7B67"/>
    <w:rsid w:val="00AC04C8"/>
    <w:rsid w:val="00AC06E7"/>
    <w:rsid w:val="00AC06F5"/>
    <w:rsid w:val="00AC2057"/>
    <w:rsid w:val="00AC451D"/>
    <w:rsid w:val="00AC4A71"/>
    <w:rsid w:val="00AC4C6B"/>
    <w:rsid w:val="00AC5EDA"/>
    <w:rsid w:val="00AC6042"/>
    <w:rsid w:val="00AC71E6"/>
    <w:rsid w:val="00AC76C8"/>
    <w:rsid w:val="00AD0805"/>
    <w:rsid w:val="00AD1230"/>
    <w:rsid w:val="00AD157C"/>
    <w:rsid w:val="00AD1C42"/>
    <w:rsid w:val="00AD1E55"/>
    <w:rsid w:val="00AD21E8"/>
    <w:rsid w:val="00AD2492"/>
    <w:rsid w:val="00AD27F4"/>
    <w:rsid w:val="00AD27FD"/>
    <w:rsid w:val="00AD2C82"/>
    <w:rsid w:val="00AD2E75"/>
    <w:rsid w:val="00AD3324"/>
    <w:rsid w:val="00AD43D2"/>
    <w:rsid w:val="00AD4581"/>
    <w:rsid w:val="00AD4813"/>
    <w:rsid w:val="00AD4C58"/>
    <w:rsid w:val="00AD52CA"/>
    <w:rsid w:val="00AD56F7"/>
    <w:rsid w:val="00AD6774"/>
    <w:rsid w:val="00AD6787"/>
    <w:rsid w:val="00AD6876"/>
    <w:rsid w:val="00AD6881"/>
    <w:rsid w:val="00AD6F0D"/>
    <w:rsid w:val="00AD723D"/>
    <w:rsid w:val="00AD78C3"/>
    <w:rsid w:val="00AD7E64"/>
    <w:rsid w:val="00AE0483"/>
    <w:rsid w:val="00AE049A"/>
    <w:rsid w:val="00AE04A0"/>
    <w:rsid w:val="00AE04DB"/>
    <w:rsid w:val="00AE0A38"/>
    <w:rsid w:val="00AE0B98"/>
    <w:rsid w:val="00AE26DC"/>
    <w:rsid w:val="00AE2A0A"/>
    <w:rsid w:val="00AE3474"/>
    <w:rsid w:val="00AE48A5"/>
    <w:rsid w:val="00AE4AA4"/>
    <w:rsid w:val="00AE4AE1"/>
    <w:rsid w:val="00AE53B3"/>
    <w:rsid w:val="00AE5728"/>
    <w:rsid w:val="00AE6BEE"/>
    <w:rsid w:val="00AE6E03"/>
    <w:rsid w:val="00AE730D"/>
    <w:rsid w:val="00AE7814"/>
    <w:rsid w:val="00AF00C8"/>
    <w:rsid w:val="00AF0C43"/>
    <w:rsid w:val="00AF1651"/>
    <w:rsid w:val="00AF177A"/>
    <w:rsid w:val="00AF179E"/>
    <w:rsid w:val="00AF199B"/>
    <w:rsid w:val="00AF1EEF"/>
    <w:rsid w:val="00AF2243"/>
    <w:rsid w:val="00AF3310"/>
    <w:rsid w:val="00AF3866"/>
    <w:rsid w:val="00AF3BAE"/>
    <w:rsid w:val="00AF3C7A"/>
    <w:rsid w:val="00AF41CF"/>
    <w:rsid w:val="00AF44CF"/>
    <w:rsid w:val="00AF4A14"/>
    <w:rsid w:val="00AF4C2E"/>
    <w:rsid w:val="00AF4F0E"/>
    <w:rsid w:val="00AF5E97"/>
    <w:rsid w:val="00AF6867"/>
    <w:rsid w:val="00AF6D3C"/>
    <w:rsid w:val="00AF703E"/>
    <w:rsid w:val="00B000F8"/>
    <w:rsid w:val="00B00225"/>
    <w:rsid w:val="00B0035F"/>
    <w:rsid w:val="00B005EC"/>
    <w:rsid w:val="00B007E8"/>
    <w:rsid w:val="00B00AF1"/>
    <w:rsid w:val="00B01080"/>
    <w:rsid w:val="00B012F7"/>
    <w:rsid w:val="00B01317"/>
    <w:rsid w:val="00B04D82"/>
    <w:rsid w:val="00B05418"/>
    <w:rsid w:val="00B054AE"/>
    <w:rsid w:val="00B059A6"/>
    <w:rsid w:val="00B05A49"/>
    <w:rsid w:val="00B05BFD"/>
    <w:rsid w:val="00B0661E"/>
    <w:rsid w:val="00B06A67"/>
    <w:rsid w:val="00B06B7B"/>
    <w:rsid w:val="00B06E2F"/>
    <w:rsid w:val="00B10220"/>
    <w:rsid w:val="00B104D2"/>
    <w:rsid w:val="00B107C3"/>
    <w:rsid w:val="00B1111F"/>
    <w:rsid w:val="00B127FA"/>
    <w:rsid w:val="00B12EFE"/>
    <w:rsid w:val="00B1320D"/>
    <w:rsid w:val="00B132D9"/>
    <w:rsid w:val="00B13A9F"/>
    <w:rsid w:val="00B14822"/>
    <w:rsid w:val="00B14E67"/>
    <w:rsid w:val="00B150E0"/>
    <w:rsid w:val="00B152E0"/>
    <w:rsid w:val="00B159B0"/>
    <w:rsid w:val="00B15E21"/>
    <w:rsid w:val="00B15F83"/>
    <w:rsid w:val="00B16482"/>
    <w:rsid w:val="00B1655A"/>
    <w:rsid w:val="00B16F6F"/>
    <w:rsid w:val="00B176E8"/>
    <w:rsid w:val="00B17713"/>
    <w:rsid w:val="00B20B6F"/>
    <w:rsid w:val="00B20C23"/>
    <w:rsid w:val="00B20D5A"/>
    <w:rsid w:val="00B211F8"/>
    <w:rsid w:val="00B2127B"/>
    <w:rsid w:val="00B2174D"/>
    <w:rsid w:val="00B21B9E"/>
    <w:rsid w:val="00B21BA5"/>
    <w:rsid w:val="00B22088"/>
    <w:rsid w:val="00B23098"/>
    <w:rsid w:val="00B23261"/>
    <w:rsid w:val="00B23689"/>
    <w:rsid w:val="00B23A35"/>
    <w:rsid w:val="00B23F3F"/>
    <w:rsid w:val="00B248CD"/>
    <w:rsid w:val="00B24E84"/>
    <w:rsid w:val="00B25482"/>
    <w:rsid w:val="00B25B86"/>
    <w:rsid w:val="00B2624B"/>
    <w:rsid w:val="00B271A5"/>
    <w:rsid w:val="00B274B9"/>
    <w:rsid w:val="00B27564"/>
    <w:rsid w:val="00B27571"/>
    <w:rsid w:val="00B27E54"/>
    <w:rsid w:val="00B3065B"/>
    <w:rsid w:val="00B306BD"/>
    <w:rsid w:val="00B30B4B"/>
    <w:rsid w:val="00B30D4E"/>
    <w:rsid w:val="00B30F89"/>
    <w:rsid w:val="00B31310"/>
    <w:rsid w:val="00B31549"/>
    <w:rsid w:val="00B31C21"/>
    <w:rsid w:val="00B321CE"/>
    <w:rsid w:val="00B327FE"/>
    <w:rsid w:val="00B32B61"/>
    <w:rsid w:val="00B32CEA"/>
    <w:rsid w:val="00B34563"/>
    <w:rsid w:val="00B347CC"/>
    <w:rsid w:val="00B34BE9"/>
    <w:rsid w:val="00B35010"/>
    <w:rsid w:val="00B355C2"/>
    <w:rsid w:val="00B358D2"/>
    <w:rsid w:val="00B35C36"/>
    <w:rsid w:val="00B36C64"/>
    <w:rsid w:val="00B36ED5"/>
    <w:rsid w:val="00B36F20"/>
    <w:rsid w:val="00B37A92"/>
    <w:rsid w:val="00B4068D"/>
    <w:rsid w:val="00B41055"/>
    <w:rsid w:val="00B41720"/>
    <w:rsid w:val="00B42326"/>
    <w:rsid w:val="00B42771"/>
    <w:rsid w:val="00B43652"/>
    <w:rsid w:val="00B44DBE"/>
    <w:rsid w:val="00B450F7"/>
    <w:rsid w:val="00B4518E"/>
    <w:rsid w:val="00B464CA"/>
    <w:rsid w:val="00B4663A"/>
    <w:rsid w:val="00B468BE"/>
    <w:rsid w:val="00B47031"/>
    <w:rsid w:val="00B470AB"/>
    <w:rsid w:val="00B472CB"/>
    <w:rsid w:val="00B473F6"/>
    <w:rsid w:val="00B47AA5"/>
    <w:rsid w:val="00B47DA1"/>
    <w:rsid w:val="00B50A72"/>
    <w:rsid w:val="00B50C7B"/>
    <w:rsid w:val="00B51D39"/>
    <w:rsid w:val="00B52F2F"/>
    <w:rsid w:val="00B53092"/>
    <w:rsid w:val="00B531E3"/>
    <w:rsid w:val="00B53B3D"/>
    <w:rsid w:val="00B53BDF"/>
    <w:rsid w:val="00B53E7C"/>
    <w:rsid w:val="00B543FE"/>
    <w:rsid w:val="00B544F5"/>
    <w:rsid w:val="00B54B39"/>
    <w:rsid w:val="00B54C96"/>
    <w:rsid w:val="00B56757"/>
    <w:rsid w:val="00B568B6"/>
    <w:rsid w:val="00B57533"/>
    <w:rsid w:val="00B57763"/>
    <w:rsid w:val="00B57800"/>
    <w:rsid w:val="00B57BB5"/>
    <w:rsid w:val="00B57FA4"/>
    <w:rsid w:val="00B602E9"/>
    <w:rsid w:val="00B608B3"/>
    <w:rsid w:val="00B6112F"/>
    <w:rsid w:val="00B6220F"/>
    <w:rsid w:val="00B62A9E"/>
    <w:rsid w:val="00B63524"/>
    <w:rsid w:val="00B6358D"/>
    <w:rsid w:val="00B63B37"/>
    <w:rsid w:val="00B64479"/>
    <w:rsid w:val="00B6486E"/>
    <w:rsid w:val="00B64DCF"/>
    <w:rsid w:val="00B6574D"/>
    <w:rsid w:val="00B65EB7"/>
    <w:rsid w:val="00B663B7"/>
    <w:rsid w:val="00B66BD4"/>
    <w:rsid w:val="00B7055D"/>
    <w:rsid w:val="00B707B6"/>
    <w:rsid w:val="00B7123A"/>
    <w:rsid w:val="00B7125D"/>
    <w:rsid w:val="00B72112"/>
    <w:rsid w:val="00B7216D"/>
    <w:rsid w:val="00B7227B"/>
    <w:rsid w:val="00B73372"/>
    <w:rsid w:val="00B735E2"/>
    <w:rsid w:val="00B73C80"/>
    <w:rsid w:val="00B7423A"/>
    <w:rsid w:val="00B743F6"/>
    <w:rsid w:val="00B7454E"/>
    <w:rsid w:val="00B74A00"/>
    <w:rsid w:val="00B74EF0"/>
    <w:rsid w:val="00B758C6"/>
    <w:rsid w:val="00B76D6B"/>
    <w:rsid w:val="00B76DB2"/>
    <w:rsid w:val="00B77012"/>
    <w:rsid w:val="00B7769F"/>
    <w:rsid w:val="00B7780B"/>
    <w:rsid w:val="00B77F02"/>
    <w:rsid w:val="00B80A37"/>
    <w:rsid w:val="00B81EA6"/>
    <w:rsid w:val="00B834B9"/>
    <w:rsid w:val="00B84500"/>
    <w:rsid w:val="00B863E7"/>
    <w:rsid w:val="00B86452"/>
    <w:rsid w:val="00B873A5"/>
    <w:rsid w:val="00B874D8"/>
    <w:rsid w:val="00B87E14"/>
    <w:rsid w:val="00B87F2F"/>
    <w:rsid w:val="00B90397"/>
    <w:rsid w:val="00B913B8"/>
    <w:rsid w:val="00B915C2"/>
    <w:rsid w:val="00B926CB"/>
    <w:rsid w:val="00B92755"/>
    <w:rsid w:val="00B93159"/>
    <w:rsid w:val="00B93204"/>
    <w:rsid w:val="00B933CC"/>
    <w:rsid w:val="00B9401D"/>
    <w:rsid w:val="00B94BA3"/>
    <w:rsid w:val="00B94BE0"/>
    <w:rsid w:val="00B95364"/>
    <w:rsid w:val="00B953C2"/>
    <w:rsid w:val="00B954D0"/>
    <w:rsid w:val="00B9625C"/>
    <w:rsid w:val="00B962B3"/>
    <w:rsid w:val="00B96DD9"/>
    <w:rsid w:val="00B97C5C"/>
    <w:rsid w:val="00B97D3E"/>
    <w:rsid w:val="00B97E36"/>
    <w:rsid w:val="00BA00CB"/>
    <w:rsid w:val="00BA0465"/>
    <w:rsid w:val="00BA213D"/>
    <w:rsid w:val="00BA2397"/>
    <w:rsid w:val="00BA29BF"/>
    <w:rsid w:val="00BA3505"/>
    <w:rsid w:val="00BA3A7B"/>
    <w:rsid w:val="00BA43E1"/>
    <w:rsid w:val="00BA4EA2"/>
    <w:rsid w:val="00BA4F34"/>
    <w:rsid w:val="00BA51AE"/>
    <w:rsid w:val="00BA553B"/>
    <w:rsid w:val="00BA6AC9"/>
    <w:rsid w:val="00BA6C6B"/>
    <w:rsid w:val="00BA7770"/>
    <w:rsid w:val="00BB0113"/>
    <w:rsid w:val="00BB0A3B"/>
    <w:rsid w:val="00BB0B42"/>
    <w:rsid w:val="00BB0EDD"/>
    <w:rsid w:val="00BB10CA"/>
    <w:rsid w:val="00BB17FB"/>
    <w:rsid w:val="00BB2628"/>
    <w:rsid w:val="00BB29FD"/>
    <w:rsid w:val="00BB2B89"/>
    <w:rsid w:val="00BB30D3"/>
    <w:rsid w:val="00BB385D"/>
    <w:rsid w:val="00BB3BD1"/>
    <w:rsid w:val="00BB4139"/>
    <w:rsid w:val="00BB4268"/>
    <w:rsid w:val="00BB464F"/>
    <w:rsid w:val="00BB4766"/>
    <w:rsid w:val="00BB4915"/>
    <w:rsid w:val="00BB4E4E"/>
    <w:rsid w:val="00BB4E9D"/>
    <w:rsid w:val="00BB51B9"/>
    <w:rsid w:val="00BB58CD"/>
    <w:rsid w:val="00BB66C8"/>
    <w:rsid w:val="00BC0866"/>
    <w:rsid w:val="00BC16F4"/>
    <w:rsid w:val="00BC173F"/>
    <w:rsid w:val="00BC1DDA"/>
    <w:rsid w:val="00BC200B"/>
    <w:rsid w:val="00BC26B5"/>
    <w:rsid w:val="00BC2B68"/>
    <w:rsid w:val="00BC3517"/>
    <w:rsid w:val="00BC3544"/>
    <w:rsid w:val="00BC35CC"/>
    <w:rsid w:val="00BC39DB"/>
    <w:rsid w:val="00BC45A8"/>
    <w:rsid w:val="00BC47A8"/>
    <w:rsid w:val="00BC4836"/>
    <w:rsid w:val="00BC483A"/>
    <w:rsid w:val="00BC65B9"/>
    <w:rsid w:val="00BC65FA"/>
    <w:rsid w:val="00BC695C"/>
    <w:rsid w:val="00BC6D5A"/>
    <w:rsid w:val="00BC7215"/>
    <w:rsid w:val="00BC7287"/>
    <w:rsid w:val="00BC7652"/>
    <w:rsid w:val="00BC76B2"/>
    <w:rsid w:val="00BC7D34"/>
    <w:rsid w:val="00BC7E75"/>
    <w:rsid w:val="00BD0362"/>
    <w:rsid w:val="00BD06E4"/>
    <w:rsid w:val="00BD0C6E"/>
    <w:rsid w:val="00BD0D02"/>
    <w:rsid w:val="00BD0EF0"/>
    <w:rsid w:val="00BD1040"/>
    <w:rsid w:val="00BD16BA"/>
    <w:rsid w:val="00BD1AFD"/>
    <w:rsid w:val="00BD2199"/>
    <w:rsid w:val="00BD309A"/>
    <w:rsid w:val="00BD46B9"/>
    <w:rsid w:val="00BD4821"/>
    <w:rsid w:val="00BD48BF"/>
    <w:rsid w:val="00BD52F7"/>
    <w:rsid w:val="00BD5317"/>
    <w:rsid w:val="00BD5489"/>
    <w:rsid w:val="00BD5DE1"/>
    <w:rsid w:val="00BD5E9C"/>
    <w:rsid w:val="00BD5EAC"/>
    <w:rsid w:val="00BD7ED1"/>
    <w:rsid w:val="00BE0D34"/>
    <w:rsid w:val="00BE1056"/>
    <w:rsid w:val="00BE2019"/>
    <w:rsid w:val="00BE21EA"/>
    <w:rsid w:val="00BE2593"/>
    <w:rsid w:val="00BE2666"/>
    <w:rsid w:val="00BE2E4C"/>
    <w:rsid w:val="00BE36AF"/>
    <w:rsid w:val="00BE3D26"/>
    <w:rsid w:val="00BE429D"/>
    <w:rsid w:val="00BE4D37"/>
    <w:rsid w:val="00BE5741"/>
    <w:rsid w:val="00BE65DB"/>
    <w:rsid w:val="00BE77B0"/>
    <w:rsid w:val="00BE7891"/>
    <w:rsid w:val="00BF0607"/>
    <w:rsid w:val="00BF0674"/>
    <w:rsid w:val="00BF0BFC"/>
    <w:rsid w:val="00BF0E5B"/>
    <w:rsid w:val="00BF1C6A"/>
    <w:rsid w:val="00BF2A2E"/>
    <w:rsid w:val="00BF2E7A"/>
    <w:rsid w:val="00BF313B"/>
    <w:rsid w:val="00BF33E6"/>
    <w:rsid w:val="00BF358C"/>
    <w:rsid w:val="00BF3A5B"/>
    <w:rsid w:val="00BF422B"/>
    <w:rsid w:val="00BF4A88"/>
    <w:rsid w:val="00BF4CCE"/>
    <w:rsid w:val="00BF5249"/>
    <w:rsid w:val="00BF554F"/>
    <w:rsid w:val="00BF5F22"/>
    <w:rsid w:val="00BF6847"/>
    <w:rsid w:val="00BF69F2"/>
    <w:rsid w:val="00BF73B3"/>
    <w:rsid w:val="00BF7671"/>
    <w:rsid w:val="00BF79E0"/>
    <w:rsid w:val="00BF7B3E"/>
    <w:rsid w:val="00C0016D"/>
    <w:rsid w:val="00C003DA"/>
    <w:rsid w:val="00C00756"/>
    <w:rsid w:val="00C00ACF"/>
    <w:rsid w:val="00C01C3D"/>
    <w:rsid w:val="00C02DA8"/>
    <w:rsid w:val="00C035F4"/>
    <w:rsid w:val="00C040E1"/>
    <w:rsid w:val="00C040F9"/>
    <w:rsid w:val="00C04538"/>
    <w:rsid w:val="00C04997"/>
    <w:rsid w:val="00C04E6E"/>
    <w:rsid w:val="00C04FDA"/>
    <w:rsid w:val="00C06042"/>
    <w:rsid w:val="00C06252"/>
    <w:rsid w:val="00C06B85"/>
    <w:rsid w:val="00C06E61"/>
    <w:rsid w:val="00C07C50"/>
    <w:rsid w:val="00C07E4E"/>
    <w:rsid w:val="00C07F97"/>
    <w:rsid w:val="00C10177"/>
    <w:rsid w:val="00C1043B"/>
    <w:rsid w:val="00C105F3"/>
    <w:rsid w:val="00C10916"/>
    <w:rsid w:val="00C1174F"/>
    <w:rsid w:val="00C11832"/>
    <w:rsid w:val="00C1191D"/>
    <w:rsid w:val="00C12409"/>
    <w:rsid w:val="00C12864"/>
    <w:rsid w:val="00C140D4"/>
    <w:rsid w:val="00C14197"/>
    <w:rsid w:val="00C14501"/>
    <w:rsid w:val="00C145CE"/>
    <w:rsid w:val="00C14CE5"/>
    <w:rsid w:val="00C156C0"/>
    <w:rsid w:val="00C1678E"/>
    <w:rsid w:val="00C16B32"/>
    <w:rsid w:val="00C16C43"/>
    <w:rsid w:val="00C172A9"/>
    <w:rsid w:val="00C1791B"/>
    <w:rsid w:val="00C17E56"/>
    <w:rsid w:val="00C20A4A"/>
    <w:rsid w:val="00C20F34"/>
    <w:rsid w:val="00C21C20"/>
    <w:rsid w:val="00C21EA7"/>
    <w:rsid w:val="00C21F18"/>
    <w:rsid w:val="00C2216F"/>
    <w:rsid w:val="00C22AB7"/>
    <w:rsid w:val="00C2314B"/>
    <w:rsid w:val="00C239B2"/>
    <w:rsid w:val="00C2406B"/>
    <w:rsid w:val="00C24136"/>
    <w:rsid w:val="00C24227"/>
    <w:rsid w:val="00C24389"/>
    <w:rsid w:val="00C2474B"/>
    <w:rsid w:val="00C24922"/>
    <w:rsid w:val="00C24FD9"/>
    <w:rsid w:val="00C25675"/>
    <w:rsid w:val="00C259A2"/>
    <w:rsid w:val="00C25AFC"/>
    <w:rsid w:val="00C25FE8"/>
    <w:rsid w:val="00C26FED"/>
    <w:rsid w:val="00C271E0"/>
    <w:rsid w:val="00C302ED"/>
    <w:rsid w:val="00C30C41"/>
    <w:rsid w:val="00C3142A"/>
    <w:rsid w:val="00C32CB8"/>
    <w:rsid w:val="00C3344E"/>
    <w:rsid w:val="00C334B1"/>
    <w:rsid w:val="00C338B7"/>
    <w:rsid w:val="00C33A4B"/>
    <w:rsid w:val="00C33DC0"/>
    <w:rsid w:val="00C3457E"/>
    <w:rsid w:val="00C348AB"/>
    <w:rsid w:val="00C34F8D"/>
    <w:rsid w:val="00C36335"/>
    <w:rsid w:val="00C3659B"/>
    <w:rsid w:val="00C36C0D"/>
    <w:rsid w:val="00C376FF"/>
    <w:rsid w:val="00C401E7"/>
    <w:rsid w:val="00C41BAF"/>
    <w:rsid w:val="00C421FF"/>
    <w:rsid w:val="00C427CD"/>
    <w:rsid w:val="00C42A2F"/>
    <w:rsid w:val="00C42C0E"/>
    <w:rsid w:val="00C438D5"/>
    <w:rsid w:val="00C44AE9"/>
    <w:rsid w:val="00C4500A"/>
    <w:rsid w:val="00C452F4"/>
    <w:rsid w:val="00C45527"/>
    <w:rsid w:val="00C45B69"/>
    <w:rsid w:val="00C463AC"/>
    <w:rsid w:val="00C471F4"/>
    <w:rsid w:val="00C47347"/>
    <w:rsid w:val="00C475D4"/>
    <w:rsid w:val="00C47CC3"/>
    <w:rsid w:val="00C508BE"/>
    <w:rsid w:val="00C50BD9"/>
    <w:rsid w:val="00C511EF"/>
    <w:rsid w:val="00C516A9"/>
    <w:rsid w:val="00C516CD"/>
    <w:rsid w:val="00C517CA"/>
    <w:rsid w:val="00C5202E"/>
    <w:rsid w:val="00C525ED"/>
    <w:rsid w:val="00C52DB5"/>
    <w:rsid w:val="00C530CF"/>
    <w:rsid w:val="00C532FB"/>
    <w:rsid w:val="00C53528"/>
    <w:rsid w:val="00C53989"/>
    <w:rsid w:val="00C5437D"/>
    <w:rsid w:val="00C54464"/>
    <w:rsid w:val="00C5498D"/>
    <w:rsid w:val="00C54EA3"/>
    <w:rsid w:val="00C5588F"/>
    <w:rsid w:val="00C55DD0"/>
    <w:rsid w:val="00C5638D"/>
    <w:rsid w:val="00C563FD"/>
    <w:rsid w:val="00C564DE"/>
    <w:rsid w:val="00C56A13"/>
    <w:rsid w:val="00C56F84"/>
    <w:rsid w:val="00C5714F"/>
    <w:rsid w:val="00C57421"/>
    <w:rsid w:val="00C575A2"/>
    <w:rsid w:val="00C577D0"/>
    <w:rsid w:val="00C57AD1"/>
    <w:rsid w:val="00C57FE0"/>
    <w:rsid w:val="00C60011"/>
    <w:rsid w:val="00C6001B"/>
    <w:rsid w:val="00C6039E"/>
    <w:rsid w:val="00C607C1"/>
    <w:rsid w:val="00C609B3"/>
    <w:rsid w:val="00C6149D"/>
    <w:rsid w:val="00C61B8D"/>
    <w:rsid w:val="00C6213F"/>
    <w:rsid w:val="00C62385"/>
    <w:rsid w:val="00C62BFF"/>
    <w:rsid w:val="00C62C7E"/>
    <w:rsid w:val="00C62DAA"/>
    <w:rsid w:val="00C6323D"/>
    <w:rsid w:val="00C642EB"/>
    <w:rsid w:val="00C65715"/>
    <w:rsid w:val="00C6598D"/>
    <w:rsid w:val="00C659D4"/>
    <w:rsid w:val="00C65F56"/>
    <w:rsid w:val="00C66E3A"/>
    <w:rsid w:val="00C676A2"/>
    <w:rsid w:val="00C67706"/>
    <w:rsid w:val="00C70DD5"/>
    <w:rsid w:val="00C71619"/>
    <w:rsid w:val="00C7464B"/>
    <w:rsid w:val="00C74717"/>
    <w:rsid w:val="00C758FB"/>
    <w:rsid w:val="00C75BE0"/>
    <w:rsid w:val="00C75E92"/>
    <w:rsid w:val="00C764A7"/>
    <w:rsid w:val="00C77862"/>
    <w:rsid w:val="00C77F30"/>
    <w:rsid w:val="00C80D3D"/>
    <w:rsid w:val="00C81049"/>
    <w:rsid w:val="00C81545"/>
    <w:rsid w:val="00C817E0"/>
    <w:rsid w:val="00C81B63"/>
    <w:rsid w:val="00C81C3A"/>
    <w:rsid w:val="00C8210E"/>
    <w:rsid w:val="00C828E5"/>
    <w:rsid w:val="00C82DA5"/>
    <w:rsid w:val="00C82DBC"/>
    <w:rsid w:val="00C841ED"/>
    <w:rsid w:val="00C85D52"/>
    <w:rsid w:val="00C85E6D"/>
    <w:rsid w:val="00C86AD2"/>
    <w:rsid w:val="00C86C04"/>
    <w:rsid w:val="00C86D21"/>
    <w:rsid w:val="00C86E17"/>
    <w:rsid w:val="00C875E1"/>
    <w:rsid w:val="00C90151"/>
    <w:rsid w:val="00C903B1"/>
    <w:rsid w:val="00C90CC3"/>
    <w:rsid w:val="00C9197E"/>
    <w:rsid w:val="00C919BA"/>
    <w:rsid w:val="00C91B5F"/>
    <w:rsid w:val="00C92CB3"/>
    <w:rsid w:val="00C93BAF"/>
    <w:rsid w:val="00C93C66"/>
    <w:rsid w:val="00C93FB8"/>
    <w:rsid w:val="00C942B7"/>
    <w:rsid w:val="00C946CF"/>
    <w:rsid w:val="00C94F30"/>
    <w:rsid w:val="00C950A3"/>
    <w:rsid w:val="00C956E5"/>
    <w:rsid w:val="00C9642D"/>
    <w:rsid w:val="00C965A1"/>
    <w:rsid w:val="00C9686F"/>
    <w:rsid w:val="00C97A13"/>
    <w:rsid w:val="00CA0201"/>
    <w:rsid w:val="00CA0837"/>
    <w:rsid w:val="00CA17AD"/>
    <w:rsid w:val="00CA1B42"/>
    <w:rsid w:val="00CA1E92"/>
    <w:rsid w:val="00CA1FB7"/>
    <w:rsid w:val="00CA2812"/>
    <w:rsid w:val="00CA2DD5"/>
    <w:rsid w:val="00CA2F55"/>
    <w:rsid w:val="00CA352D"/>
    <w:rsid w:val="00CA3BC3"/>
    <w:rsid w:val="00CA475B"/>
    <w:rsid w:val="00CA48C9"/>
    <w:rsid w:val="00CA49F4"/>
    <w:rsid w:val="00CA4CBA"/>
    <w:rsid w:val="00CA54D6"/>
    <w:rsid w:val="00CA5522"/>
    <w:rsid w:val="00CA5595"/>
    <w:rsid w:val="00CA59D4"/>
    <w:rsid w:val="00CA5F0C"/>
    <w:rsid w:val="00CA7606"/>
    <w:rsid w:val="00CA77DA"/>
    <w:rsid w:val="00CA7B98"/>
    <w:rsid w:val="00CA7CE0"/>
    <w:rsid w:val="00CA7ED4"/>
    <w:rsid w:val="00CB05BE"/>
    <w:rsid w:val="00CB0E41"/>
    <w:rsid w:val="00CB0F3E"/>
    <w:rsid w:val="00CB18E0"/>
    <w:rsid w:val="00CB21D8"/>
    <w:rsid w:val="00CB30C2"/>
    <w:rsid w:val="00CB3469"/>
    <w:rsid w:val="00CB38F3"/>
    <w:rsid w:val="00CB3A21"/>
    <w:rsid w:val="00CB3BB8"/>
    <w:rsid w:val="00CB3C87"/>
    <w:rsid w:val="00CB54FB"/>
    <w:rsid w:val="00CB618B"/>
    <w:rsid w:val="00CB6759"/>
    <w:rsid w:val="00CB73E4"/>
    <w:rsid w:val="00CB7C7F"/>
    <w:rsid w:val="00CB7D77"/>
    <w:rsid w:val="00CC0252"/>
    <w:rsid w:val="00CC19AC"/>
    <w:rsid w:val="00CC1BCF"/>
    <w:rsid w:val="00CC1F61"/>
    <w:rsid w:val="00CC24FC"/>
    <w:rsid w:val="00CC34E7"/>
    <w:rsid w:val="00CC3889"/>
    <w:rsid w:val="00CC38AA"/>
    <w:rsid w:val="00CC40E2"/>
    <w:rsid w:val="00CC44BF"/>
    <w:rsid w:val="00CC4676"/>
    <w:rsid w:val="00CC4DA3"/>
    <w:rsid w:val="00CC4EBA"/>
    <w:rsid w:val="00CC539E"/>
    <w:rsid w:val="00CC574A"/>
    <w:rsid w:val="00CC5A08"/>
    <w:rsid w:val="00CC5C1B"/>
    <w:rsid w:val="00CC6293"/>
    <w:rsid w:val="00CC6355"/>
    <w:rsid w:val="00CC6606"/>
    <w:rsid w:val="00CC6652"/>
    <w:rsid w:val="00CC6ECE"/>
    <w:rsid w:val="00CC7223"/>
    <w:rsid w:val="00CC746E"/>
    <w:rsid w:val="00CC7F4B"/>
    <w:rsid w:val="00CD06A2"/>
    <w:rsid w:val="00CD160C"/>
    <w:rsid w:val="00CD1DEC"/>
    <w:rsid w:val="00CD202A"/>
    <w:rsid w:val="00CD209D"/>
    <w:rsid w:val="00CD2BA0"/>
    <w:rsid w:val="00CD3764"/>
    <w:rsid w:val="00CD3A8E"/>
    <w:rsid w:val="00CD3F02"/>
    <w:rsid w:val="00CD49B7"/>
    <w:rsid w:val="00CD4FA2"/>
    <w:rsid w:val="00CD5FF4"/>
    <w:rsid w:val="00CD6392"/>
    <w:rsid w:val="00CD6881"/>
    <w:rsid w:val="00CD6EF7"/>
    <w:rsid w:val="00CD6F14"/>
    <w:rsid w:val="00CE0569"/>
    <w:rsid w:val="00CE13BC"/>
    <w:rsid w:val="00CE1B59"/>
    <w:rsid w:val="00CE1FD0"/>
    <w:rsid w:val="00CE21CC"/>
    <w:rsid w:val="00CE264F"/>
    <w:rsid w:val="00CE2CB9"/>
    <w:rsid w:val="00CE2F61"/>
    <w:rsid w:val="00CE4510"/>
    <w:rsid w:val="00CE4E51"/>
    <w:rsid w:val="00CE600F"/>
    <w:rsid w:val="00CE6279"/>
    <w:rsid w:val="00CE6EB3"/>
    <w:rsid w:val="00CE7E05"/>
    <w:rsid w:val="00CF03B2"/>
    <w:rsid w:val="00CF14FA"/>
    <w:rsid w:val="00CF166E"/>
    <w:rsid w:val="00CF1FCF"/>
    <w:rsid w:val="00CF2661"/>
    <w:rsid w:val="00CF2684"/>
    <w:rsid w:val="00CF2705"/>
    <w:rsid w:val="00CF310B"/>
    <w:rsid w:val="00CF355B"/>
    <w:rsid w:val="00CF38A4"/>
    <w:rsid w:val="00CF39C0"/>
    <w:rsid w:val="00CF409A"/>
    <w:rsid w:val="00CF548A"/>
    <w:rsid w:val="00CF6EB4"/>
    <w:rsid w:val="00CF7CAC"/>
    <w:rsid w:val="00D001C1"/>
    <w:rsid w:val="00D01345"/>
    <w:rsid w:val="00D01761"/>
    <w:rsid w:val="00D024CB"/>
    <w:rsid w:val="00D0268C"/>
    <w:rsid w:val="00D030BB"/>
    <w:rsid w:val="00D030DA"/>
    <w:rsid w:val="00D03315"/>
    <w:rsid w:val="00D03544"/>
    <w:rsid w:val="00D035A1"/>
    <w:rsid w:val="00D03E65"/>
    <w:rsid w:val="00D04A35"/>
    <w:rsid w:val="00D05597"/>
    <w:rsid w:val="00D067B5"/>
    <w:rsid w:val="00D067F7"/>
    <w:rsid w:val="00D06D54"/>
    <w:rsid w:val="00D070AA"/>
    <w:rsid w:val="00D07311"/>
    <w:rsid w:val="00D07B5C"/>
    <w:rsid w:val="00D07F08"/>
    <w:rsid w:val="00D100E4"/>
    <w:rsid w:val="00D10455"/>
    <w:rsid w:val="00D1047A"/>
    <w:rsid w:val="00D109C1"/>
    <w:rsid w:val="00D10A59"/>
    <w:rsid w:val="00D10E63"/>
    <w:rsid w:val="00D110A5"/>
    <w:rsid w:val="00D11196"/>
    <w:rsid w:val="00D119DB"/>
    <w:rsid w:val="00D12AE8"/>
    <w:rsid w:val="00D12DEC"/>
    <w:rsid w:val="00D12FF2"/>
    <w:rsid w:val="00D14300"/>
    <w:rsid w:val="00D14D5E"/>
    <w:rsid w:val="00D14F2C"/>
    <w:rsid w:val="00D151EB"/>
    <w:rsid w:val="00D151EC"/>
    <w:rsid w:val="00D15F62"/>
    <w:rsid w:val="00D16C6A"/>
    <w:rsid w:val="00D173F1"/>
    <w:rsid w:val="00D17A01"/>
    <w:rsid w:val="00D17A5C"/>
    <w:rsid w:val="00D20198"/>
    <w:rsid w:val="00D20376"/>
    <w:rsid w:val="00D2037A"/>
    <w:rsid w:val="00D20BD3"/>
    <w:rsid w:val="00D21175"/>
    <w:rsid w:val="00D23299"/>
    <w:rsid w:val="00D23761"/>
    <w:rsid w:val="00D237EC"/>
    <w:rsid w:val="00D23B91"/>
    <w:rsid w:val="00D244DE"/>
    <w:rsid w:val="00D245CC"/>
    <w:rsid w:val="00D248EB"/>
    <w:rsid w:val="00D25B44"/>
    <w:rsid w:val="00D25EF4"/>
    <w:rsid w:val="00D2667D"/>
    <w:rsid w:val="00D266CA"/>
    <w:rsid w:val="00D3008A"/>
    <w:rsid w:val="00D30758"/>
    <w:rsid w:val="00D30AE3"/>
    <w:rsid w:val="00D30EA4"/>
    <w:rsid w:val="00D312DE"/>
    <w:rsid w:val="00D31882"/>
    <w:rsid w:val="00D31C5B"/>
    <w:rsid w:val="00D33208"/>
    <w:rsid w:val="00D33EA6"/>
    <w:rsid w:val="00D34537"/>
    <w:rsid w:val="00D34B99"/>
    <w:rsid w:val="00D357F9"/>
    <w:rsid w:val="00D35D83"/>
    <w:rsid w:val="00D36208"/>
    <w:rsid w:val="00D3696C"/>
    <w:rsid w:val="00D36B4B"/>
    <w:rsid w:val="00D374E5"/>
    <w:rsid w:val="00D378DB"/>
    <w:rsid w:val="00D409C6"/>
    <w:rsid w:val="00D40AB6"/>
    <w:rsid w:val="00D40AD3"/>
    <w:rsid w:val="00D40DEC"/>
    <w:rsid w:val="00D41244"/>
    <w:rsid w:val="00D42AD5"/>
    <w:rsid w:val="00D42F53"/>
    <w:rsid w:val="00D432A3"/>
    <w:rsid w:val="00D43594"/>
    <w:rsid w:val="00D43678"/>
    <w:rsid w:val="00D43853"/>
    <w:rsid w:val="00D448A9"/>
    <w:rsid w:val="00D44C9F"/>
    <w:rsid w:val="00D44E60"/>
    <w:rsid w:val="00D45A2D"/>
    <w:rsid w:val="00D45B8B"/>
    <w:rsid w:val="00D45FA8"/>
    <w:rsid w:val="00D46850"/>
    <w:rsid w:val="00D468A1"/>
    <w:rsid w:val="00D47E3F"/>
    <w:rsid w:val="00D501E8"/>
    <w:rsid w:val="00D5285C"/>
    <w:rsid w:val="00D52AD2"/>
    <w:rsid w:val="00D533BB"/>
    <w:rsid w:val="00D53919"/>
    <w:rsid w:val="00D53FC6"/>
    <w:rsid w:val="00D5432C"/>
    <w:rsid w:val="00D54E35"/>
    <w:rsid w:val="00D55690"/>
    <w:rsid w:val="00D55D38"/>
    <w:rsid w:val="00D567DD"/>
    <w:rsid w:val="00D56F45"/>
    <w:rsid w:val="00D57296"/>
    <w:rsid w:val="00D57728"/>
    <w:rsid w:val="00D57C5B"/>
    <w:rsid w:val="00D60946"/>
    <w:rsid w:val="00D61E3C"/>
    <w:rsid w:val="00D620E1"/>
    <w:rsid w:val="00D625DE"/>
    <w:rsid w:val="00D62602"/>
    <w:rsid w:val="00D62D25"/>
    <w:rsid w:val="00D64D69"/>
    <w:rsid w:val="00D65263"/>
    <w:rsid w:val="00D66042"/>
    <w:rsid w:val="00D67C66"/>
    <w:rsid w:val="00D701F8"/>
    <w:rsid w:val="00D70299"/>
    <w:rsid w:val="00D7113D"/>
    <w:rsid w:val="00D71797"/>
    <w:rsid w:val="00D71B38"/>
    <w:rsid w:val="00D71EA8"/>
    <w:rsid w:val="00D72314"/>
    <w:rsid w:val="00D725EE"/>
    <w:rsid w:val="00D727B3"/>
    <w:rsid w:val="00D72DCC"/>
    <w:rsid w:val="00D73275"/>
    <w:rsid w:val="00D74460"/>
    <w:rsid w:val="00D7486B"/>
    <w:rsid w:val="00D75513"/>
    <w:rsid w:val="00D75B0E"/>
    <w:rsid w:val="00D75E61"/>
    <w:rsid w:val="00D76191"/>
    <w:rsid w:val="00D76564"/>
    <w:rsid w:val="00D76E52"/>
    <w:rsid w:val="00D76F9C"/>
    <w:rsid w:val="00D770F4"/>
    <w:rsid w:val="00D77576"/>
    <w:rsid w:val="00D7769C"/>
    <w:rsid w:val="00D80043"/>
    <w:rsid w:val="00D8028A"/>
    <w:rsid w:val="00D80C34"/>
    <w:rsid w:val="00D80DB9"/>
    <w:rsid w:val="00D80F97"/>
    <w:rsid w:val="00D8129C"/>
    <w:rsid w:val="00D81465"/>
    <w:rsid w:val="00D81636"/>
    <w:rsid w:val="00D81BFF"/>
    <w:rsid w:val="00D828EF"/>
    <w:rsid w:val="00D83253"/>
    <w:rsid w:val="00D83EA7"/>
    <w:rsid w:val="00D846B4"/>
    <w:rsid w:val="00D84ABF"/>
    <w:rsid w:val="00D84BBC"/>
    <w:rsid w:val="00D85242"/>
    <w:rsid w:val="00D85884"/>
    <w:rsid w:val="00D85ECD"/>
    <w:rsid w:val="00D86522"/>
    <w:rsid w:val="00D86B89"/>
    <w:rsid w:val="00D86F6E"/>
    <w:rsid w:val="00D902F0"/>
    <w:rsid w:val="00D90333"/>
    <w:rsid w:val="00D9034A"/>
    <w:rsid w:val="00D904D3"/>
    <w:rsid w:val="00D908B3"/>
    <w:rsid w:val="00D91155"/>
    <w:rsid w:val="00D924FC"/>
    <w:rsid w:val="00D92A94"/>
    <w:rsid w:val="00D92B74"/>
    <w:rsid w:val="00D92CB3"/>
    <w:rsid w:val="00D93586"/>
    <w:rsid w:val="00D93DB9"/>
    <w:rsid w:val="00D95B97"/>
    <w:rsid w:val="00D971DE"/>
    <w:rsid w:val="00D9785C"/>
    <w:rsid w:val="00D97FBC"/>
    <w:rsid w:val="00DA078C"/>
    <w:rsid w:val="00DA0A5F"/>
    <w:rsid w:val="00DA0A94"/>
    <w:rsid w:val="00DA1035"/>
    <w:rsid w:val="00DA21B1"/>
    <w:rsid w:val="00DA4572"/>
    <w:rsid w:val="00DA4910"/>
    <w:rsid w:val="00DA5736"/>
    <w:rsid w:val="00DA5CA2"/>
    <w:rsid w:val="00DA6086"/>
    <w:rsid w:val="00DA617F"/>
    <w:rsid w:val="00DA6368"/>
    <w:rsid w:val="00DA7662"/>
    <w:rsid w:val="00DA76D9"/>
    <w:rsid w:val="00DA7AAB"/>
    <w:rsid w:val="00DB0DF6"/>
    <w:rsid w:val="00DB2047"/>
    <w:rsid w:val="00DB23F7"/>
    <w:rsid w:val="00DB293F"/>
    <w:rsid w:val="00DB2DCE"/>
    <w:rsid w:val="00DB2F15"/>
    <w:rsid w:val="00DB33BA"/>
    <w:rsid w:val="00DB392B"/>
    <w:rsid w:val="00DB3B9D"/>
    <w:rsid w:val="00DB4303"/>
    <w:rsid w:val="00DB5F76"/>
    <w:rsid w:val="00DB611D"/>
    <w:rsid w:val="00DB6591"/>
    <w:rsid w:val="00DB69E6"/>
    <w:rsid w:val="00DB6EC3"/>
    <w:rsid w:val="00DB76E9"/>
    <w:rsid w:val="00DB7804"/>
    <w:rsid w:val="00DB79B9"/>
    <w:rsid w:val="00DB7CF4"/>
    <w:rsid w:val="00DB7F2D"/>
    <w:rsid w:val="00DC07C1"/>
    <w:rsid w:val="00DC0ECF"/>
    <w:rsid w:val="00DC1BEE"/>
    <w:rsid w:val="00DC27B7"/>
    <w:rsid w:val="00DC282C"/>
    <w:rsid w:val="00DC343E"/>
    <w:rsid w:val="00DC3ABB"/>
    <w:rsid w:val="00DC4F59"/>
    <w:rsid w:val="00DC5150"/>
    <w:rsid w:val="00DC729A"/>
    <w:rsid w:val="00DC7488"/>
    <w:rsid w:val="00DC7A76"/>
    <w:rsid w:val="00DC7BFC"/>
    <w:rsid w:val="00DC7E44"/>
    <w:rsid w:val="00DD0F8F"/>
    <w:rsid w:val="00DD0F9D"/>
    <w:rsid w:val="00DD1009"/>
    <w:rsid w:val="00DD20EE"/>
    <w:rsid w:val="00DD253C"/>
    <w:rsid w:val="00DD38EF"/>
    <w:rsid w:val="00DD3CF8"/>
    <w:rsid w:val="00DD466C"/>
    <w:rsid w:val="00DD49D4"/>
    <w:rsid w:val="00DD4EF4"/>
    <w:rsid w:val="00DD4F37"/>
    <w:rsid w:val="00DD57AA"/>
    <w:rsid w:val="00DD5DCA"/>
    <w:rsid w:val="00DD6A9A"/>
    <w:rsid w:val="00DD6BA2"/>
    <w:rsid w:val="00DD6BF9"/>
    <w:rsid w:val="00DD71F8"/>
    <w:rsid w:val="00DD7BF8"/>
    <w:rsid w:val="00DE0221"/>
    <w:rsid w:val="00DE0B7F"/>
    <w:rsid w:val="00DE1078"/>
    <w:rsid w:val="00DE2A98"/>
    <w:rsid w:val="00DE39D2"/>
    <w:rsid w:val="00DE3AF7"/>
    <w:rsid w:val="00DE4053"/>
    <w:rsid w:val="00DE429E"/>
    <w:rsid w:val="00DE4381"/>
    <w:rsid w:val="00DE4607"/>
    <w:rsid w:val="00DE4AFC"/>
    <w:rsid w:val="00DE5225"/>
    <w:rsid w:val="00DE56D0"/>
    <w:rsid w:val="00DE57F1"/>
    <w:rsid w:val="00DE6937"/>
    <w:rsid w:val="00DE6D47"/>
    <w:rsid w:val="00DE6EC2"/>
    <w:rsid w:val="00DE700D"/>
    <w:rsid w:val="00DE7130"/>
    <w:rsid w:val="00DF00C7"/>
    <w:rsid w:val="00DF0633"/>
    <w:rsid w:val="00DF0E83"/>
    <w:rsid w:val="00DF0EC5"/>
    <w:rsid w:val="00DF1053"/>
    <w:rsid w:val="00DF1060"/>
    <w:rsid w:val="00DF1170"/>
    <w:rsid w:val="00DF161D"/>
    <w:rsid w:val="00DF194E"/>
    <w:rsid w:val="00DF274D"/>
    <w:rsid w:val="00DF30D5"/>
    <w:rsid w:val="00DF313F"/>
    <w:rsid w:val="00DF336E"/>
    <w:rsid w:val="00DF37C0"/>
    <w:rsid w:val="00DF477D"/>
    <w:rsid w:val="00DF4B65"/>
    <w:rsid w:val="00DF5C87"/>
    <w:rsid w:val="00DF799B"/>
    <w:rsid w:val="00DF7F0C"/>
    <w:rsid w:val="00E005E4"/>
    <w:rsid w:val="00E018C1"/>
    <w:rsid w:val="00E018C8"/>
    <w:rsid w:val="00E01DED"/>
    <w:rsid w:val="00E02295"/>
    <w:rsid w:val="00E02ADA"/>
    <w:rsid w:val="00E02AF7"/>
    <w:rsid w:val="00E02EC1"/>
    <w:rsid w:val="00E02FC2"/>
    <w:rsid w:val="00E03AFC"/>
    <w:rsid w:val="00E040B1"/>
    <w:rsid w:val="00E0441A"/>
    <w:rsid w:val="00E044BD"/>
    <w:rsid w:val="00E06669"/>
    <w:rsid w:val="00E078AB"/>
    <w:rsid w:val="00E07D6C"/>
    <w:rsid w:val="00E10EAA"/>
    <w:rsid w:val="00E11DA3"/>
    <w:rsid w:val="00E12A07"/>
    <w:rsid w:val="00E12D45"/>
    <w:rsid w:val="00E1337E"/>
    <w:rsid w:val="00E13A6F"/>
    <w:rsid w:val="00E1480F"/>
    <w:rsid w:val="00E14B69"/>
    <w:rsid w:val="00E14C7F"/>
    <w:rsid w:val="00E16FE9"/>
    <w:rsid w:val="00E1746B"/>
    <w:rsid w:val="00E17720"/>
    <w:rsid w:val="00E177A4"/>
    <w:rsid w:val="00E179C3"/>
    <w:rsid w:val="00E20D4F"/>
    <w:rsid w:val="00E21CF8"/>
    <w:rsid w:val="00E2269E"/>
    <w:rsid w:val="00E22907"/>
    <w:rsid w:val="00E22C71"/>
    <w:rsid w:val="00E24400"/>
    <w:rsid w:val="00E25B0C"/>
    <w:rsid w:val="00E25F60"/>
    <w:rsid w:val="00E26341"/>
    <w:rsid w:val="00E263F4"/>
    <w:rsid w:val="00E26C32"/>
    <w:rsid w:val="00E26FDD"/>
    <w:rsid w:val="00E27005"/>
    <w:rsid w:val="00E27E90"/>
    <w:rsid w:val="00E300C3"/>
    <w:rsid w:val="00E30A1D"/>
    <w:rsid w:val="00E30C5B"/>
    <w:rsid w:val="00E31147"/>
    <w:rsid w:val="00E3136C"/>
    <w:rsid w:val="00E314A0"/>
    <w:rsid w:val="00E316A6"/>
    <w:rsid w:val="00E31B9E"/>
    <w:rsid w:val="00E31DD6"/>
    <w:rsid w:val="00E3262B"/>
    <w:rsid w:val="00E327F0"/>
    <w:rsid w:val="00E32CF1"/>
    <w:rsid w:val="00E3312D"/>
    <w:rsid w:val="00E334F2"/>
    <w:rsid w:val="00E33756"/>
    <w:rsid w:val="00E3386E"/>
    <w:rsid w:val="00E33AAB"/>
    <w:rsid w:val="00E33B48"/>
    <w:rsid w:val="00E34634"/>
    <w:rsid w:val="00E350C6"/>
    <w:rsid w:val="00E3520A"/>
    <w:rsid w:val="00E35330"/>
    <w:rsid w:val="00E3533C"/>
    <w:rsid w:val="00E363B4"/>
    <w:rsid w:val="00E36591"/>
    <w:rsid w:val="00E3693E"/>
    <w:rsid w:val="00E37023"/>
    <w:rsid w:val="00E37C74"/>
    <w:rsid w:val="00E40BA5"/>
    <w:rsid w:val="00E410D0"/>
    <w:rsid w:val="00E4133A"/>
    <w:rsid w:val="00E41499"/>
    <w:rsid w:val="00E417FB"/>
    <w:rsid w:val="00E42CA7"/>
    <w:rsid w:val="00E43D96"/>
    <w:rsid w:val="00E43FF5"/>
    <w:rsid w:val="00E440D8"/>
    <w:rsid w:val="00E44C5D"/>
    <w:rsid w:val="00E46C72"/>
    <w:rsid w:val="00E46C98"/>
    <w:rsid w:val="00E47516"/>
    <w:rsid w:val="00E47672"/>
    <w:rsid w:val="00E47B77"/>
    <w:rsid w:val="00E47BF4"/>
    <w:rsid w:val="00E50489"/>
    <w:rsid w:val="00E50EB0"/>
    <w:rsid w:val="00E50FFE"/>
    <w:rsid w:val="00E516B9"/>
    <w:rsid w:val="00E51843"/>
    <w:rsid w:val="00E518BE"/>
    <w:rsid w:val="00E51F8C"/>
    <w:rsid w:val="00E52F2E"/>
    <w:rsid w:val="00E5329F"/>
    <w:rsid w:val="00E53393"/>
    <w:rsid w:val="00E53A9B"/>
    <w:rsid w:val="00E53CF9"/>
    <w:rsid w:val="00E541B4"/>
    <w:rsid w:val="00E5434E"/>
    <w:rsid w:val="00E54357"/>
    <w:rsid w:val="00E553DE"/>
    <w:rsid w:val="00E5553A"/>
    <w:rsid w:val="00E55D72"/>
    <w:rsid w:val="00E56156"/>
    <w:rsid w:val="00E563E5"/>
    <w:rsid w:val="00E56C43"/>
    <w:rsid w:val="00E56CB8"/>
    <w:rsid w:val="00E57759"/>
    <w:rsid w:val="00E577DB"/>
    <w:rsid w:val="00E57AC9"/>
    <w:rsid w:val="00E60263"/>
    <w:rsid w:val="00E603C2"/>
    <w:rsid w:val="00E60543"/>
    <w:rsid w:val="00E60A96"/>
    <w:rsid w:val="00E61A1E"/>
    <w:rsid w:val="00E61E6B"/>
    <w:rsid w:val="00E61EA6"/>
    <w:rsid w:val="00E64399"/>
    <w:rsid w:val="00E64BCE"/>
    <w:rsid w:val="00E64F2A"/>
    <w:rsid w:val="00E652A5"/>
    <w:rsid w:val="00E65C36"/>
    <w:rsid w:val="00E65C52"/>
    <w:rsid w:val="00E65EEF"/>
    <w:rsid w:val="00E66082"/>
    <w:rsid w:val="00E660D7"/>
    <w:rsid w:val="00E66B41"/>
    <w:rsid w:val="00E67A24"/>
    <w:rsid w:val="00E70135"/>
    <w:rsid w:val="00E70853"/>
    <w:rsid w:val="00E70B49"/>
    <w:rsid w:val="00E70DFA"/>
    <w:rsid w:val="00E71091"/>
    <w:rsid w:val="00E7154B"/>
    <w:rsid w:val="00E715A8"/>
    <w:rsid w:val="00E71719"/>
    <w:rsid w:val="00E71E2F"/>
    <w:rsid w:val="00E732B4"/>
    <w:rsid w:val="00E739F2"/>
    <w:rsid w:val="00E73F62"/>
    <w:rsid w:val="00E74056"/>
    <w:rsid w:val="00E7428C"/>
    <w:rsid w:val="00E747A9"/>
    <w:rsid w:val="00E7488C"/>
    <w:rsid w:val="00E750C4"/>
    <w:rsid w:val="00E754C5"/>
    <w:rsid w:val="00E7557A"/>
    <w:rsid w:val="00E75D7A"/>
    <w:rsid w:val="00E75E9D"/>
    <w:rsid w:val="00E7666C"/>
    <w:rsid w:val="00E768EC"/>
    <w:rsid w:val="00E8010D"/>
    <w:rsid w:val="00E81302"/>
    <w:rsid w:val="00E814C7"/>
    <w:rsid w:val="00E81D0B"/>
    <w:rsid w:val="00E81ECE"/>
    <w:rsid w:val="00E824B3"/>
    <w:rsid w:val="00E82D7F"/>
    <w:rsid w:val="00E83BA4"/>
    <w:rsid w:val="00E84071"/>
    <w:rsid w:val="00E840D6"/>
    <w:rsid w:val="00E8499A"/>
    <w:rsid w:val="00E84C87"/>
    <w:rsid w:val="00E85D5A"/>
    <w:rsid w:val="00E86080"/>
    <w:rsid w:val="00E86CBA"/>
    <w:rsid w:val="00E90BB1"/>
    <w:rsid w:val="00E90C36"/>
    <w:rsid w:val="00E90FF6"/>
    <w:rsid w:val="00E9104B"/>
    <w:rsid w:val="00E933C7"/>
    <w:rsid w:val="00E93929"/>
    <w:rsid w:val="00E9402B"/>
    <w:rsid w:val="00E9407D"/>
    <w:rsid w:val="00E94C00"/>
    <w:rsid w:val="00E94CF6"/>
    <w:rsid w:val="00E95E1D"/>
    <w:rsid w:val="00E96022"/>
    <w:rsid w:val="00E96102"/>
    <w:rsid w:val="00E97B23"/>
    <w:rsid w:val="00EA0A92"/>
    <w:rsid w:val="00EA1CD4"/>
    <w:rsid w:val="00EA1EFE"/>
    <w:rsid w:val="00EA242F"/>
    <w:rsid w:val="00EA25D4"/>
    <w:rsid w:val="00EA3097"/>
    <w:rsid w:val="00EA3123"/>
    <w:rsid w:val="00EA3D58"/>
    <w:rsid w:val="00EA3EDA"/>
    <w:rsid w:val="00EA3EFA"/>
    <w:rsid w:val="00EA3F63"/>
    <w:rsid w:val="00EA416B"/>
    <w:rsid w:val="00EA4485"/>
    <w:rsid w:val="00EA6010"/>
    <w:rsid w:val="00EA6D98"/>
    <w:rsid w:val="00EA7D1A"/>
    <w:rsid w:val="00EB004F"/>
    <w:rsid w:val="00EB026E"/>
    <w:rsid w:val="00EB0A39"/>
    <w:rsid w:val="00EB0ABB"/>
    <w:rsid w:val="00EB1F3B"/>
    <w:rsid w:val="00EB2243"/>
    <w:rsid w:val="00EB29D0"/>
    <w:rsid w:val="00EB2D09"/>
    <w:rsid w:val="00EB382E"/>
    <w:rsid w:val="00EB414B"/>
    <w:rsid w:val="00EB46CA"/>
    <w:rsid w:val="00EB4F2C"/>
    <w:rsid w:val="00EB55F2"/>
    <w:rsid w:val="00EB5708"/>
    <w:rsid w:val="00EB5982"/>
    <w:rsid w:val="00EB5ABD"/>
    <w:rsid w:val="00EB5F15"/>
    <w:rsid w:val="00EB6365"/>
    <w:rsid w:val="00EB6B79"/>
    <w:rsid w:val="00EB6C0A"/>
    <w:rsid w:val="00EB6E25"/>
    <w:rsid w:val="00EB762F"/>
    <w:rsid w:val="00EB7F2B"/>
    <w:rsid w:val="00EC072D"/>
    <w:rsid w:val="00EC12B0"/>
    <w:rsid w:val="00EC164F"/>
    <w:rsid w:val="00EC1813"/>
    <w:rsid w:val="00EC2549"/>
    <w:rsid w:val="00EC2CAF"/>
    <w:rsid w:val="00EC499C"/>
    <w:rsid w:val="00EC4EB6"/>
    <w:rsid w:val="00EC5D7A"/>
    <w:rsid w:val="00EC6660"/>
    <w:rsid w:val="00EC6F19"/>
    <w:rsid w:val="00EC7019"/>
    <w:rsid w:val="00ED0600"/>
    <w:rsid w:val="00ED0B13"/>
    <w:rsid w:val="00ED0E68"/>
    <w:rsid w:val="00ED113D"/>
    <w:rsid w:val="00ED1995"/>
    <w:rsid w:val="00ED1A7A"/>
    <w:rsid w:val="00ED234A"/>
    <w:rsid w:val="00ED278A"/>
    <w:rsid w:val="00ED27D6"/>
    <w:rsid w:val="00ED2BEA"/>
    <w:rsid w:val="00ED3B0E"/>
    <w:rsid w:val="00ED4AFD"/>
    <w:rsid w:val="00ED53E7"/>
    <w:rsid w:val="00ED5F50"/>
    <w:rsid w:val="00ED6AA7"/>
    <w:rsid w:val="00ED7A68"/>
    <w:rsid w:val="00ED7CCD"/>
    <w:rsid w:val="00EE023C"/>
    <w:rsid w:val="00EE0DDB"/>
    <w:rsid w:val="00EE1226"/>
    <w:rsid w:val="00EE1741"/>
    <w:rsid w:val="00EE1F0A"/>
    <w:rsid w:val="00EE2394"/>
    <w:rsid w:val="00EE2DAA"/>
    <w:rsid w:val="00EE2E29"/>
    <w:rsid w:val="00EE3365"/>
    <w:rsid w:val="00EE3543"/>
    <w:rsid w:val="00EE3A22"/>
    <w:rsid w:val="00EE3BD2"/>
    <w:rsid w:val="00EE4237"/>
    <w:rsid w:val="00EE42EF"/>
    <w:rsid w:val="00EE4359"/>
    <w:rsid w:val="00EE54F8"/>
    <w:rsid w:val="00EE59DB"/>
    <w:rsid w:val="00EE5E32"/>
    <w:rsid w:val="00EE6C42"/>
    <w:rsid w:val="00EE73BA"/>
    <w:rsid w:val="00EF01B7"/>
    <w:rsid w:val="00EF1323"/>
    <w:rsid w:val="00EF1A94"/>
    <w:rsid w:val="00EF1C85"/>
    <w:rsid w:val="00EF217D"/>
    <w:rsid w:val="00EF28DB"/>
    <w:rsid w:val="00EF3741"/>
    <w:rsid w:val="00EF38EB"/>
    <w:rsid w:val="00EF3B0E"/>
    <w:rsid w:val="00EF3F7C"/>
    <w:rsid w:val="00EF4154"/>
    <w:rsid w:val="00EF4559"/>
    <w:rsid w:val="00EF4DF7"/>
    <w:rsid w:val="00EF57B0"/>
    <w:rsid w:val="00EF5DB3"/>
    <w:rsid w:val="00EF61FA"/>
    <w:rsid w:val="00EF6319"/>
    <w:rsid w:val="00EF6BDB"/>
    <w:rsid w:val="00EF719C"/>
    <w:rsid w:val="00EF776A"/>
    <w:rsid w:val="00EF77FF"/>
    <w:rsid w:val="00EF7895"/>
    <w:rsid w:val="00F0006E"/>
    <w:rsid w:val="00F0042B"/>
    <w:rsid w:val="00F007CF"/>
    <w:rsid w:val="00F01689"/>
    <w:rsid w:val="00F019A0"/>
    <w:rsid w:val="00F01B0A"/>
    <w:rsid w:val="00F022D0"/>
    <w:rsid w:val="00F04583"/>
    <w:rsid w:val="00F04D8D"/>
    <w:rsid w:val="00F053FF"/>
    <w:rsid w:val="00F0678D"/>
    <w:rsid w:val="00F068C6"/>
    <w:rsid w:val="00F072E9"/>
    <w:rsid w:val="00F07810"/>
    <w:rsid w:val="00F078A5"/>
    <w:rsid w:val="00F10212"/>
    <w:rsid w:val="00F10439"/>
    <w:rsid w:val="00F10FFC"/>
    <w:rsid w:val="00F11665"/>
    <w:rsid w:val="00F1275F"/>
    <w:rsid w:val="00F12BC8"/>
    <w:rsid w:val="00F14977"/>
    <w:rsid w:val="00F150AD"/>
    <w:rsid w:val="00F15535"/>
    <w:rsid w:val="00F1597C"/>
    <w:rsid w:val="00F161FC"/>
    <w:rsid w:val="00F16883"/>
    <w:rsid w:val="00F16A3E"/>
    <w:rsid w:val="00F16F33"/>
    <w:rsid w:val="00F170E5"/>
    <w:rsid w:val="00F172FA"/>
    <w:rsid w:val="00F1773D"/>
    <w:rsid w:val="00F17CD0"/>
    <w:rsid w:val="00F2078D"/>
    <w:rsid w:val="00F2092C"/>
    <w:rsid w:val="00F20E18"/>
    <w:rsid w:val="00F21232"/>
    <w:rsid w:val="00F2127C"/>
    <w:rsid w:val="00F212C0"/>
    <w:rsid w:val="00F21A0E"/>
    <w:rsid w:val="00F21CA1"/>
    <w:rsid w:val="00F21DA8"/>
    <w:rsid w:val="00F21DC3"/>
    <w:rsid w:val="00F2304B"/>
    <w:rsid w:val="00F23A14"/>
    <w:rsid w:val="00F24113"/>
    <w:rsid w:val="00F24321"/>
    <w:rsid w:val="00F2508C"/>
    <w:rsid w:val="00F2609E"/>
    <w:rsid w:val="00F26887"/>
    <w:rsid w:val="00F26C16"/>
    <w:rsid w:val="00F27B64"/>
    <w:rsid w:val="00F27EDF"/>
    <w:rsid w:val="00F302F1"/>
    <w:rsid w:val="00F311C8"/>
    <w:rsid w:val="00F31843"/>
    <w:rsid w:val="00F31E07"/>
    <w:rsid w:val="00F321F4"/>
    <w:rsid w:val="00F32290"/>
    <w:rsid w:val="00F3239D"/>
    <w:rsid w:val="00F32774"/>
    <w:rsid w:val="00F327EF"/>
    <w:rsid w:val="00F32AE5"/>
    <w:rsid w:val="00F333F9"/>
    <w:rsid w:val="00F339B8"/>
    <w:rsid w:val="00F34233"/>
    <w:rsid w:val="00F346C9"/>
    <w:rsid w:val="00F34BBA"/>
    <w:rsid w:val="00F351DF"/>
    <w:rsid w:val="00F35266"/>
    <w:rsid w:val="00F35376"/>
    <w:rsid w:val="00F35BEE"/>
    <w:rsid w:val="00F3663B"/>
    <w:rsid w:val="00F3796E"/>
    <w:rsid w:val="00F37B9E"/>
    <w:rsid w:val="00F408DB"/>
    <w:rsid w:val="00F40B48"/>
    <w:rsid w:val="00F40D75"/>
    <w:rsid w:val="00F411F5"/>
    <w:rsid w:val="00F41E04"/>
    <w:rsid w:val="00F428F4"/>
    <w:rsid w:val="00F42930"/>
    <w:rsid w:val="00F42F3B"/>
    <w:rsid w:val="00F431FF"/>
    <w:rsid w:val="00F43AAE"/>
    <w:rsid w:val="00F43B1B"/>
    <w:rsid w:val="00F44171"/>
    <w:rsid w:val="00F44377"/>
    <w:rsid w:val="00F450CA"/>
    <w:rsid w:val="00F45175"/>
    <w:rsid w:val="00F453AE"/>
    <w:rsid w:val="00F454EB"/>
    <w:rsid w:val="00F45D05"/>
    <w:rsid w:val="00F45E21"/>
    <w:rsid w:val="00F45E48"/>
    <w:rsid w:val="00F46CAB"/>
    <w:rsid w:val="00F46DB9"/>
    <w:rsid w:val="00F4782E"/>
    <w:rsid w:val="00F47937"/>
    <w:rsid w:val="00F47CE6"/>
    <w:rsid w:val="00F50A42"/>
    <w:rsid w:val="00F50EB5"/>
    <w:rsid w:val="00F51370"/>
    <w:rsid w:val="00F5308F"/>
    <w:rsid w:val="00F53AE0"/>
    <w:rsid w:val="00F53E61"/>
    <w:rsid w:val="00F53FD6"/>
    <w:rsid w:val="00F5401A"/>
    <w:rsid w:val="00F54A3A"/>
    <w:rsid w:val="00F54CAE"/>
    <w:rsid w:val="00F551B1"/>
    <w:rsid w:val="00F554EC"/>
    <w:rsid w:val="00F55629"/>
    <w:rsid w:val="00F557CE"/>
    <w:rsid w:val="00F55C6F"/>
    <w:rsid w:val="00F56070"/>
    <w:rsid w:val="00F56164"/>
    <w:rsid w:val="00F569D1"/>
    <w:rsid w:val="00F56AA9"/>
    <w:rsid w:val="00F56F8B"/>
    <w:rsid w:val="00F571F4"/>
    <w:rsid w:val="00F574B8"/>
    <w:rsid w:val="00F578FB"/>
    <w:rsid w:val="00F60D22"/>
    <w:rsid w:val="00F61322"/>
    <w:rsid w:val="00F61558"/>
    <w:rsid w:val="00F61F45"/>
    <w:rsid w:val="00F621F2"/>
    <w:rsid w:val="00F627EC"/>
    <w:rsid w:val="00F62F63"/>
    <w:rsid w:val="00F63703"/>
    <w:rsid w:val="00F63AA4"/>
    <w:rsid w:val="00F64AE7"/>
    <w:rsid w:val="00F6560B"/>
    <w:rsid w:val="00F65964"/>
    <w:rsid w:val="00F65A7B"/>
    <w:rsid w:val="00F66BA3"/>
    <w:rsid w:val="00F6762F"/>
    <w:rsid w:val="00F67697"/>
    <w:rsid w:val="00F67D44"/>
    <w:rsid w:val="00F70938"/>
    <w:rsid w:val="00F71999"/>
    <w:rsid w:val="00F71DC4"/>
    <w:rsid w:val="00F72A72"/>
    <w:rsid w:val="00F73163"/>
    <w:rsid w:val="00F73829"/>
    <w:rsid w:val="00F7408A"/>
    <w:rsid w:val="00F74198"/>
    <w:rsid w:val="00F758B2"/>
    <w:rsid w:val="00F76738"/>
    <w:rsid w:val="00F768B1"/>
    <w:rsid w:val="00F769EC"/>
    <w:rsid w:val="00F76B74"/>
    <w:rsid w:val="00F76C94"/>
    <w:rsid w:val="00F80326"/>
    <w:rsid w:val="00F80670"/>
    <w:rsid w:val="00F812BD"/>
    <w:rsid w:val="00F84B5F"/>
    <w:rsid w:val="00F8518A"/>
    <w:rsid w:val="00F8524D"/>
    <w:rsid w:val="00F8639E"/>
    <w:rsid w:val="00F863B1"/>
    <w:rsid w:val="00F8655D"/>
    <w:rsid w:val="00F865AD"/>
    <w:rsid w:val="00F865D5"/>
    <w:rsid w:val="00F87CFB"/>
    <w:rsid w:val="00F90B8A"/>
    <w:rsid w:val="00F90C07"/>
    <w:rsid w:val="00F90F3A"/>
    <w:rsid w:val="00F91757"/>
    <w:rsid w:val="00F924DF"/>
    <w:rsid w:val="00F92D75"/>
    <w:rsid w:val="00F92DB2"/>
    <w:rsid w:val="00F948D2"/>
    <w:rsid w:val="00F94953"/>
    <w:rsid w:val="00F94FBA"/>
    <w:rsid w:val="00F95097"/>
    <w:rsid w:val="00F9529E"/>
    <w:rsid w:val="00F963CD"/>
    <w:rsid w:val="00F96468"/>
    <w:rsid w:val="00F96B47"/>
    <w:rsid w:val="00F97743"/>
    <w:rsid w:val="00F97AC5"/>
    <w:rsid w:val="00FA0939"/>
    <w:rsid w:val="00FA097F"/>
    <w:rsid w:val="00FA0A0A"/>
    <w:rsid w:val="00FA1015"/>
    <w:rsid w:val="00FA11D8"/>
    <w:rsid w:val="00FA1F8A"/>
    <w:rsid w:val="00FA231E"/>
    <w:rsid w:val="00FA2E66"/>
    <w:rsid w:val="00FA2EB7"/>
    <w:rsid w:val="00FA30A4"/>
    <w:rsid w:val="00FA398D"/>
    <w:rsid w:val="00FA3BCC"/>
    <w:rsid w:val="00FA48CE"/>
    <w:rsid w:val="00FA4FCE"/>
    <w:rsid w:val="00FA52EE"/>
    <w:rsid w:val="00FA5370"/>
    <w:rsid w:val="00FA589B"/>
    <w:rsid w:val="00FA5B19"/>
    <w:rsid w:val="00FA5EE0"/>
    <w:rsid w:val="00FA648E"/>
    <w:rsid w:val="00FA6944"/>
    <w:rsid w:val="00FA6E6E"/>
    <w:rsid w:val="00FA7291"/>
    <w:rsid w:val="00FA740A"/>
    <w:rsid w:val="00FA7AF0"/>
    <w:rsid w:val="00FB0113"/>
    <w:rsid w:val="00FB02C6"/>
    <w:rsid w:val="00FB06DD"/>
    <w:rsid w:val="00FB0B20"/>
    <w:rsid w:val="00FB1753"/>
    <w:rsid w:val="00FB17DF"/>
    <w:rsid w:val="00FB1E71"/>
    <w:rsid w:val="00FB22F0"/>
    <w:rsid w:val="00FB2FA6"/>
    <w:rsid w:val="00FB3266"/>
    <w:rsid w:val="00FB32D0"/>
    <w:rsid w:val="00FB32F0"/>
    <w:rsid w:val="00FB3CE6"/>
    <w:rsid w:val="00FB445B"/>
    <w:rsid w:val="00FB49AD"/>
    <w:rsid w:val="00FB4A8F"/>
    <w:rsid w:val="00FB5400"/>
    <w:rsid w:val="00FB5494"/>
    <w:rsid w:val="00FB557C"/>
    <w:rsid w:val="00FB5B6D"/>
    <w:rsid w:val="00FB5F8F"/>
    <w:rsid w:val="00FB634B"/>
    <w:rsid w:val="00FB6892"/>
    <w:rsid w:val="00FB6DB1"/>
    <w:rsid w:val="00FB6E0B"/>
    <w:rsid w:val="00FB7174"/>
    <w:rsid w:val="00FC018E"/>
    <w:rsid w:val="00FC019F"/>
    <w:rsid w:val="00FC0838"/>
    <w:rsid w:val="00FC0F79"/>
    <w:rsid w:val="00FC1251"/>
    <w:rsid w:val="00FC1410"/>
    <w:rsid w:val="00FC1842"/>
    <w:rsid w:val="00FC1966"/>
    <w:rsid w:val="00FC3026"/>
    <w:rsid w:val="00FC3406"/>
    <w:rsid w:val="00FC34CB"/>
    <w:rsid w:val="00FC397E"/>
    <w:rsid w:val="00FC39D1"/>
    <w:rsid w:val="00FC3B59"/>
    <w:rsid w:val="00FC41DA"/>
    <w:rsid w:val="00FC41F4"/>
    <w:rsid w:val="00FC4679"/>
    <w:rsid w:val="00FC4DFD"/>
    <w:rsid w:val="00FC5B8F"/>
    <w:rsid w:val="00FC63AE"/>
    <w:rsid w:val="00FC6483"/>
    <w:rsid w:val="00FC6AF8"/>
    <w:rsid w:val="00FC6B0A"/>
    <w:rsid w:val="00FC6F9D"/>
    <w:rsid w:val="00FC7678"/>
    <w:rsid w:val="00FC7B3A"/>
    <w:rsid w:val="00FD06F1"/>
    <w:rsid w:val="00FD0EE6"/>
    <w:rsid w:val="00FD11CF"/>
    <w:rsid w:val="00FD16F8"/>
    <w:rsid w:val="00FD1793"/>
    <w:rsid w:val="00FD1B86"/>
    <w:rsid w:val="00FD1E20"/>
    <w:rsid w:val="00FD1F26"/>
    <w:rsid w:val="00FD2168"/>
    <w:rsid w:val="00FD2C2A"/>
    <w:rsid w:val="00FD2EF5"/>
    <w:rsid w:val="00FD380F"/>
    <w:rsid w:val="00FD39DD"/>
    <w:rsid w:val="00FD3C2A"/>
    <w:rsid w:val="00FD46BF"/>
    <w:rsid w:val="00FD4B2A"/>
    <w:rsid w:val="00FD5A12"/>
    <w:rsid w:val="00FD5A14"/>
    <w:rsid w:val="00FD5A15"/>
    <w:rsid w:val="00FD5A33"/>
    <w:rsid w:val="00FD6A70"/>
    <w:rsid w:val="00FD6F86"/>
    <w:rsid w:val="00FD713A"/>
    <w:rsid w:val="00FD7507"/>
    <w:rsid w:val="00FD7AAC"/>
    <w:rsid w:val="00FE0189"/>
    <w:rsid w:val="00FE04B4"/>
    <w:rsid w:val="00FE08FB"/>
    <w:rsid w:val="00FE1248"/>
    <w:rsid w:val="00FE19D7"/>
    <w:rsid w:val="00FE1A12"/>
    <w:rsid w:val="00FE23DA"/>
    <w:rsid w:val="00FE2BA9"/>
    <w:rsid w:val="00FE3513"/>
    <w:rsid w:val="00FE49FF"/>
    <w:rsid w:val="00FE4A59"/>
    <w:rsid w:val="00FE4B68"/>
    <w:rsid w:val="00FE4F31"/>
    <w:rsid w:val="00FE4F9F"/>
    <w:rsid w:val="00FE5203"/>
    <w:rsid w:val="00FE5BC9"/>
    <w:rsid w:val="00FE5ED8"/>
    <w:rsid w:val="00FE69A9"/>
    <w:rsid w:val="00FE6D4B"/>
    <w:rsid w:val="00FE6DED"/>
    <w:rsid w:val="00FE6E23"/>
    <w:rsid w:val="00FE6EC2"/>
    <w:rsid w:val="00FE7C73"/>
    <w:rsid w:val="00FE7D60"/>
    <w:rsid w:val="00FF004C"/>
    <w:rsid w:val="00FF0450"/>
    <w:rsid w:val="00FF070D"/>
    <w:rsid w:val="00FF1470"/>
    <w:rsid w:val="00FF147D"/>
    <w:rsid w:val="00FF16C8"/>
    <w:rsid w:val="00FF1AC4"/>
    <w:rsid w:val="00FF20D6"/>
    <w:rsid w:val="00FF26AB"/>
    <w:rsid w:val="00FF3015"/>
    <w:rsid w:val="00FF34D7"/>
    <w:rsid w:val="00FF3DFE"/>
    <w:rsid w:val="00FF3EC6"/>
    <w:rsid w:val="00FF44A3"/>
    <w:rsid w:val="00FF46BB"/>
    <w:rsid w:val="00FF4F29"/>
    <w:rsid w:val="00FF541E"/>
    <w:rsid w:val="00FF5B5A"/>
    <w:rsid w:val="00FF61DB"/>
    <w:rsid w:val="00FF63A7"/>
    <w:rsid w:val="00FF66A7"/>
    <w:rsid w:val="00FF78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98204FA"/>
  <w15:docId w15:val="{08D67EF7-9016-4D9A-B69E-875F6E50A8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pPr>
        <w:jc w:val="both"/>
      </w:pPr>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D6FB1"/>
    <w:rPr>
      <w:sz w:val="24"/>
      <w:szCs w:val="24"/>
    </w:rPr>
  </w:style>
  <w:style w:type="paragraph" w:styleId="Heading1">
    <w:name w:val="heading 1"/>
    <w:basedOn w:val="Normal"/>
    <w:next w:val="Normal"/>
    <w:qFormat/>
    <w:rsid w:val="000D6FB1"/>
    <w:pPr>
      <w:keepNext/>
      <w:outlineLvl w:val="0"/>
    </w:pPr>
    <w:rPr>
      <w:b/>
      <w:bCs/>
    </w:rPr>
  </w:style>
  <w:style w:type="paragraph" w:styleId="Heading2">
    <w:name w:val="heading 2"/>
    <w:basedOn w:val="Normal"/>
    <w:next w:val="Normal"/>
    <w:link w:val="Heading2Char"/>
    <w:qFormat/>
    <w:rsid w:val="000D6FB1"/>
    <w:pPr>
      <w:keepNext/>
      <w:jc w:val="center"/>
      <w:outlineLvl w:val="1"/>
    </w:pPr>
    <w:rPr>
      <w:b/>
      <w:bCs/>
    </w:rPr>
  </w:style>
  <w:style w:type="paragraph" w:styleId="Heading3">
    <w:name w:val="heading 3"/>
    <w:basedOn w:val="Normal"/>
    <w:next w:val="Normal"/>
    <w:qFormat/>
    <w:rsid w:val="000D6FB1"/>
    <w:pPr>
      <w:keepNext/>
      <w:tabs>
        <w:tab w:val="left" w:pos="630"/>
      </w:tabs>
      <w:outlineLvl w:val="2"/>
    </w:pPr>
    <w:rPr>
      <w:u w:val="single"/>
    </w:rPr>
  </w:style>
  <w:style w:type="paragraph" w:styleId="Heading4">
    <w:name w:val="heading 4"/>
    <w:basedOn w:val="Normal"/>
    <w:next w:val="Normal"/>
    <w:qFormat/>
    <w:rsid w:val="000D6FB1"/>
    <w:pPr>
      <w:keepNext/>
      <w:tabs>
        <w:tab w:val="center" w:pos="5400"/>
        <w:tab w:val="right" w:pos="10800"/>
      </w:tabs>
      <w:outlineLvl w:val="3"/>
    </w:pPr>
    <w:rPr>
      <w:b/>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semiHidden/>
    <w:rsid w:val="000D6FB1"/>
    <w:pPr>
      <w:ind w:left="1065"/>
    </w:pPr>
  </w:style>
  <w:style w:type="character" w:styleId="Hyperlink">
    <w:name w:val="Hyperlink"/>
    <w:semiHidden/>
    <w:rsid w:val="000D6FB1"/>
    <w:rPr>
      <w:color w:val="0000FF"/>
      <w:u w:val="single"/>
    </w:rPr>
  </w:style>
  <w:style w:type="paragraph" w:styleId="BodyTextIndent2">
    <w:name w:val="Body Text Indent 2"/>
    <w:basedOn w:val="Normal"/>
    <w:semiHidden/>
    <w:rsid w:val="000D6FB1"/>
    <w:pPr>
      <w:spacing w:after="120" w:line="480" w:lineRule="auto"/>
      <w:ind w:left="360"/>
    </w:pPr>
  </w:style>
  <w:style w:type="paragraph" w:styleId="BalloonText">
    <w:name w:val="Balloon Text"/>
    <w:basedOn w:val="Normal"/>
    <w:semiHidden/>
    <w:rsid w:val="000D6FB1"/>
    <w:rPr>
      <w:rFonts w:ascii="Tahoma" w:hAnsi="Tahoma" w:cs="Tahoma"/>
      <w:sz w:val="16"/>
      <w:szCs w:val="16"/>
    </w:rPr>
  </w:style>
  <w:style w:type="paragraph" w:styleId="BodyText2">
    <w:name w:val="Body Text 2"/>
    <w:basedOn w:val="Normal"/>
    <w:semiHidden/>
    <w:rsid w:val="000D6FB1"/>
    <w:pPr>
      <w:tabs>
        <w:tab w:val="left" w:pos="630"/>
      </w:tabs>
    </w:pPr>
  </w:style>
  <w:style w:type="paragraph" w:styleId="PlainText">
    <w:name w:val="Plain Text"/>
    <w:basedOn w:val="Normal"/>
    <w:semiHidden/>
    <w:rsid w:val="000D6FB1"/>
    <w:rPr>
      <w:rFonts w:ascii="Courier New" w:hAnsi="Courier New" w:cs="Courier New"/>
      <w:sz w:val="20"/>
      <w:szCs w:val="20"/>
    </w:rPr>
  </w:style>
  <w:style w:type="paragraph" w:styleId="BodyText">
    <w:name w:val="Body Text"/>
    <w:basedOn w:val="Normal"/>
    <w:link w:val="BodyTextChar"/>
    <w:semiHidden/>
    <w:rsid w:val="000D6FB1"/>
    <w:pPr>
      <w:spacing w:after="120"/>
    </w:pPr>
  </w:style>
  <w:style w:type="paragraph" w:styleId="Header">
    <w:name w:val="header"/>
    <w:basedOn w:val="Normal"/>
    <w:uiPriority w:val="99"/>
    <w:rsid w:val="000D6FB1"/>
    <w:pPr>
      <w:tabs>
        <w:tab w:val="center" w:pos="4320"/>
        <w:tab w:val="right" w:pos="8640"/>
      </w:tabs>
    </w:pPr>
    <w:rPr>
      <w:rFonts w:ascii="Arial" w:hAnsi="Arial"/>
      <w:color w:val="000000"/>
      <w:sz w:val="20"/>
    </w:rPr>
  </w:style>
  <w:style w:type="paragraph" w:styleId="Footer">
    <w:name w:val="footer"/>
    <w:basedOn w:val="Normal"/>
    <w:semiHidden/>
    <w:rsid w:val="000D6FB1"/>
    <w:pPr>
      <w:tabs>
        <w:tab w:val="center" w:pos="4320"/>
        <w:tab w:val="right" w:pos="8640"/>
      </w:tabs>
    </w:pPr>
  </w:style>
  <w:style w:type="paragraph" w:customStyle="1" w:styleId="subsectionA">
    <w:name w:val="subsection A"/>
    <w:basedOn w:val="Normal"/>
    <w:rsid w:val="000D6FB1"/>
    <w:pPr>
      <w:spacing w:before="120"/>
      <w:ind w:left="1440"/>
    </w:pPr>
    <w:rPr>
      <w:sz w:val="26"/>
    </w:rPr>
  </w:style>
  <w:style w:type="paragraph" w:customStyle="1" w:styleId="subsection1">
    <w:name w:val="subsection 1"/>
    <w:basedOn w:val="Normal"/>
    <w:rsid w:val="000D6FB1"/>
    <w:pPr>
      <w:tabs>
        <w:tab w:val="left" w:pos="1440"/>
      </w:tabs>
      <w:spacing w:before="120"/>
      <w:ind w:left="720"/>
    </w:pPr>
    <w:rPr>
      <w:sz w:val="26"/>
    </w:rPr>
  </w:style>
  <w:style w:type="character" w:styleId="PageNumber">
    <w:name w:val="page number"/>
    <w:basedOn w:val="DefaultParagraphFont"/>
    <w:semiHidden/>
    <w:rsid w:val="000D6FB1"/>
  </w:style>
  <w:style w:type="character" w:customStyle="1" w:styleId="standardtext101">
    <w:name w:val="standardtext101"/>
    <w:rsid w:val="000D6FB1"/>
    <w:rPr>
      <w:rFonts w:ascii="Trebuchet MS" w:hAnsi="Trebuchet MS" w:hint="default"/>
      <w:sz w:val="20"/>
      <w:szCs w:val="20"/>
    </w:rPr>
  </w:style>
  <w:style w:type="character" w:styleId="FollowedHyperlink">
    <w:name w:val="FollowedHyperlink"/>
    <w:semiHidden/>
    <w:rsid w:val="000D6FB1"/>
    <w:rPr>
      <w:color w:val="800080"/>
      <w:u w:val="single"/>
    </w:rPr>
  </w:style>
  <w:style w:type="character" w:customStyle="1" w:styleId="PlainTextChar">
    <w:name w:val="Plain Text Char"/>
    <w:rsid w:val="000D6FB1"/>
    <w:rPr>
      <w:rFonts w:ascii="Courier New" w:hAnsi="Courier New" w:cs="Courier New"/>
    </w:rPr>
  </w:style>
  <w:style w:type="paragraph" w:styleId="ListParagraph">
    <w:name w:val="List Paragraph"/>
    <w:basedOn w:val="Normal"/>
    <w:uiPriority w:val="34"/>
    <w:qFormat/>
    <w:rsid w:val="000D6FB1"/>
    <w:pPr>
      <w:ind w:left="720"/>
    </w:pPr>
  </w:style>
  <w:style w:type="paragraph" w:customStyle="1" w:styleId="Default">
    <w:name w:val="Default"/>
    <w:rsid w:val="000D6FB1"/>
    <w:pPr>
      <w:autoSpaceDE w:val="0"/>
      <w:autoSpaceDN w:val="0"/>
      <w:adjustRightInd w:val="0"/>
    </w:pPr>
    <w:rPr>
      <w:color w:val="000000"/>
      <w:sz w:val="24"/>
      <w:szCs w:val="24"/>
    </w:rPr>
  </w:style>
  <w:style w:type="character" w:customStyle="1" w:styleId="HeaderChar">
    <w:name w:val="Header Char"/>
    <w:uiPriority w:val="99"/>
    <w:rsid w:val="000D6FB1"/>
    <w:rPr>
      <w:rFonts w:ascii="Arial" w:hAnsi="Arial"/>
      <w:color w:val="000000"/>
      <w:szCs w:val="24"/>
    </w:rPr>
  </w:style>
  <w:style w:type="paragraph" w:styleId="Title">
    <w:name w:val="Title"/>
    <w:basedOn w:val="Normal"/>
    <w:qFormat/>
    <w:rsid w:val="000D6FB1"/>
    <w:pPr>
      <w:jc w:val="center"/>
    </w:pPr>
    <w:rPr>
      <w:rFonts w:ascii="CG Times" w:hAnsi="CG Times"/>
      <w:b/>
      <w:noProof/>
    </w:rPr>
  </w:style>
  <w:style w:type="character" w:customStyle="1" w:styleId="TitleChar">
    <w:name w:val="Title Char"/>
    <w:rsid w:val="000D6FB1"/>
    <w:rPr>
      <w:rFonts w:ascii="CG Times" w:hAnsi="CG Times"/>
      <w:b/>
      <w:noProof/>
      <w:sz w:val="24"/>
      <w:szCs w:val="24"/>
    </w:rPr>
  </w:style>
  <w:style w:type="paragraph" w:styleId="NormalWeb">
    <w:name w:val="Normal (Web)"/>
    <w:basedOn w:val="Normal"/>
    <w:uiPriority w:val="99"/>
    <w:unhideWhenUsed/>
    <w:rsid w:val="000D6FB1"/>
    <w:pPr>
      <w:spacing w:before="100" w:beforeAutospacing="1" w:after="100" w:afterAutospacing="1"/>
    </w:pPr>
    <w:rPr>
      <w:rFonts w:eastAsia="Calibri"/>
    </w:rPr>
  </w:style>
  <w:style w:type="paragraph" w:styleId="BodyText3">
    <w:name w:val="Body Text 3"/>
    <w:basedOn w:val="Normal"/>
    <w:semiHidden/>
    <w:rsid w:val="000D6FB1"/>
    <w:pPr>
      <w:tabs>
        <w:tab w:val="left" w:pos="630"/>
      </w:tabs>
    </w:pPr>
    <w:rPr>
      <w:iCs/>
      <w:sz w:val="22"/>
      <w:szCs w:val="22"/>
    </w:rPr>
  </w:style>
  <w:style w:type="table" w:styleId="TableGrid">
    <w:name w:val="Table Grid"/>
    <w:basedOn w:val="TableNormal"/>
    <w:rsid w:val="00A83A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11">
    <w:name w:val="Style11"/>
    <w:basedOn w:val="DefaultParagraphFont"/>
    <w:uiPriority w:val="1"/>
    <w:rsid w:val="004D7BE9"/>
    <w:rPr>
      <w:rFonts w:ascii="Times New Roman" w:hAnsi="Times New Roman"/>
      <w:sz w:val="24"/>
    </w:rPr>
  </w:style>
  <w:style w:type="character" w:customStyle="1" w:styleId="BodyTextChar">
    <w:name w:val="Body Text Char"/>
    <w:basedOn w:val="DefaultParagraphFont"/>
    <w:link w:val="BodyText"/>
    <w:semiHidden/>
    <w:rsid w:val="00E71091"/>
    <w:rPr>
      <w:sz w:val="24"/>
      <w:szCs w:val="24"/>
    </w:rPr>
  </w:style>
  <w:style w:type="character" w:styleId="PlaceholderText">
    <w:name w:val="Placeholder Text"/>
    <w:basedOn w:val="DefaultParagraphFont"/>
    <w:uiPriority w:val="99"/>
    <w:rsid w:val="006104FB"/>
  </w:style>
  <w:style w:type="character" w:styleId="CommentReference">
    <w:name w:val="annotation reference"/>
    <w:basedOn w:val="DefaultParagraphFont"/>
    <w:uiPriority w:val="99"/>
    <w:semiHidden/>
    <w:unhideWhenUsed/>
    <w:rsid w:val="00BF79E0"/>
    <w:rPr>
      <w:sz w:val="16"/>
      <w:szCs w:val="16"/>
    </w:rPr>
  </w:style>
  <w:style w:type="paragraph" w:styleId="CommentText">
    <w:name w:val="annotation text"/>
    <w:basedOn w:val="Normal"/>
    <w:link w:val="CommentTextChar"/>
    <w:uiPriority w:val="99"/>
    <w:semiHidden/>
    <w:unhideWhenUsed/>
    <w:rsid w:val="00BF79E0"/>
    <w:rPr>
      <w:sz w:val="20"/>
      <w:szCs w:val="20"/>
    </w:rPr>
  </w:style>
  <w:style w:type="character" w:customStyle="1" w:styleId="CommentTextChar">
    <w:name w:val="Comment Text Char"/>
    <w:basedOn w:val="DefaultParagraphFont"/>
    <w:link w:val="CommentText"/>
    <w:uiPriority w:val="99"/>
    <w:semiHidden/>
    <w:rsid w:val="00BF79E0"/>
  </w:style>
  <w:style w:type="paragraph" w:styleId="CommentSubject">
    <w:name w:val="annotation subject"/>
    <w:basedOn w:val="CommentText"/>
    <w:next w:val="CommentText"/>
    <w:link w:val="CommentSubjectChar"/>
    <w:uiPriority w:val="99"/>
    <w:semiHidden/>
    <w:unhideWhenUsed/>
    <w:rsid w:val="00BF79E0"/>
    <w:rPr>
      <w:b/>
      <w:bCs/>
    </w:rPr>
  </w:style>
  <w:style w:type="character" w:customStyle="1" w:styleId="CommentSubjectChar">
    <w:name w:val="Comment Subject Char"/>
    <w:basedOn w:val="CommentTextChar"/>
    <w:link w:val="CommentSubject"/>
    <w:uiPriority w:val="99"/>
    <w:semiHidden/>
    <w:rsid w:val="00BF79E0"/>
    <w:rPr>
      <w:b/>
      <w:bCs/>
    </w:rPr>
  </w:style>
  <w:style w:type="paragraph" w:customStyle="1" w:styleId="TitleForm">
    <w:name w:val="Title Form"/>
    <w:basedOn w:val="Normal"/>
    <w:rsid w:val="002542B8"/>
    <w:pPr>
      <w:spacing w:after="240"/>
      <w:jc w:val="center"/>
    </w:pPr>
    <w:rPr>
      <w:szCs w:val="20"/>
    </w:rPr>
  </w:style>
  <w:style w:type="character" w:customStyle="1" w:styleId="Heading2Char">
    <w:name w:val="Heading 2 Char"/>
    <w:basedOn w:val="DefaultParagraphFont"/>
    <w:link w:val="Heading2"/>
    <w:rsid w:val="00530896"/>
    <w:rPr>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5221424">
      <w:bodyDiv w:val="1"/>
      <w:marLeft w:val="0"/>
      <w:marRight w:val="0"/>
      <w:marTop w:val="0"/>
      <w:marBottom w:val="0"/>
      <w:divBdr>
        <w:top w:val="none" w:sz="0" w:space="0" w:color="auto"/>
        <w:left w:val="none" w:sz="0" w:space="0" w:color="auto"/>
        <w:bottom w:val="none" w:sz="0" w:space="0" w:color="auto"/>
        <w:right w:val="none" w:sz="0" w:space="0" w:color="auto"/>
      </w:divBdr>
    </w:div>
    <w:div w:id="189219717">
      <w:bodyDiv w:val="1"/>
      <w:marLeft w:val="0"/>
      <w:marRight w:val="0"/>
      <w:marTop w:val="0"/>
      <w:marBottom w:val="0"/>
      <w:divBdr>
        <w:top w:val="none" w:sz="0" w:space="0" w:color="auto"/>
        <w:left w:val="none" w:sz="0" w:space="0" w:color="auto"/>
        <w:bottom w:val="none" w:sz="0" w:space="0" w:color="auto"/>
        <w:right w:val="none" w:sz="0" w:space="0" w:color="auto"/>
      </w:divBdr>
    </w:div>
    <w:div w:id="252785217">
      <w:bodyDiv w:val="1"/>
      <w:marLeft w:val="0"/>
      <w:marRight w:val="0"/>
      <w:marTop w:val="0"/>
      <w:marBottom w:val="0"/>
      <w:divBdr>
        <w:top w:val="none" w:sz="0" w:space="0" w:color="auto"/>
        <w:left w:val="none" w:sz="0" w:space="0" w:color="auto"/>
        <w:bottom w:val="none" w:sz="0" w:space="0" w:color="auto"/>
        <w:right w:val="none" w:sz="0" w:space="0" w:color="auto"/>
      </w:divBdr>
    </w:div>
    <w:div w:id="273707693">
      <w:bodyDiv w:val="1"/>
      <w:marLeft w:val="0"/>
      <w:marRight w:val="0"/>
      <w:marTop w:val="0"/>
      <w:marBottom w:val="0"/>
      <w:divBdr>
        <w:top w:val="none" w:sz="0" w:space="0" w:color="auto"/>
        <w:left w:val="none" w:sz="0" w:space="0" w:color="auto"/>
        <w:bottom w:val="none" w:sz="0" w:space="0" w:color="auto"/>
        <w:right w:val="none" w:sz="0" w:space="0" w:color="auto"/>
      </w:divBdr>
    </w:div>
    <w:div w:id="301931883">
      <w:bodyDiv w:val="1"/>
      <w:marLeft w:val="0"/>
      <w:marRight w:val="0"/>
      <w:marTop w:val="0"/>
      <w:marBottom w:val="0"/>
      <w:divBdr>
        <w:top w:val="none" w:sz="0" w:space="0" w:color="auto"/>
        <w:left w:val="none" w:sz="0" w:space="0" w:color="auto"/>
        <w:bottom w:val="none" w:sz="0" w:space="0" w:color="auto"/>
        <w:right w:val="none" w:sz="0" w:space="0" w:color="auto"/>
      </w:divBdr>
    </w:div>
    <w:div w:id="356546006">
      <w:bodyDiv w:val="1"/>
      <w:marLeft w:val="0"/>
      <w:marRight w:val="0"/>
      <w:marTop w:val="0"/>
      <w:marBottom w:val="0"/>
      <w:divBdr>
        <w:top w:val="none" w:sz="0" w:space="0" w:color="auto"/>
        <w:left w:val="none" w:sz="0" w:space="0" w:color="auto"/>
        <w:bottom w:val="none" w:sz="0" w:space="0" w:color="auto"/>
        <w:right w:val="none" w:sz="0" w:space="0" w:color="auto"/>
      </w:divBdr>
    </w:div>
    <w:div w:id="361899667">
      <w:bodyDiv w:val="1"/>
      <w:marLeft w:val="0"/>
      <w:marRight w:val="0"/>
      <w:marTop w:val="0"/>
      <w:marBottom w:val="0"/>
      <w:divBdr>
        <w:top w:val="none" w:sz="0" w:space="0" w:color="auto"/>
        <w:left w:val="none" w:sz="0" w:space="0" w:color="auto"/>
        <w:bottom w:val="none" w:sz="0" w:space="0" w:color="auto"/>
        <w:right w:val="none" w:sz="0" w:space="0" w:color="auto"/>
      </w:divBdr>
    </w:div>
    <w:div w:id="434980636">
      <w:bodyDiv w:val="1"/>
      <w:marLeft w:val="0"/>
      <w:marRight w:val="0"/>
      <w:marTop w:val="0"/>
      <w:marBottom w:val="0"/>
      <w:divBdr>
        <w:top w:val="none" w:sz="0" w:space="0" w:color="auto"/>
        <w:left w:val="none" w:sz="0" w:space="0" w:color="auto"/>
        <w:bottom w:val="none" w:sz="0" w:space="0" w:color="auto"/>
        <w:right w:val="none" w:sz="0" w:space="0" w:color="auto"/>
      </w:divBdr>
    </w:div>
    <w:div w:id="547959122">
      <w:bodyDiv w:val="1"/>
      <w:marLeft w:val="0"/>
      <w:marRight w:val="0"/>
      <w:marTop w:val="0"/>
      <w:marBottom w:val="0"/>
      <w:divBdr>
        <w:top w:val="none" w:sz="0" w:space="0" w:color="auto"/>
        <w:left w:val="none" w:sz="0" w:space="0" w:color="auto"/>
        <w:bottom w:val="none" w:sz="0" w:space="0" w:color="auto"/>
        <w:right w:val="none" w:sz="0" w:space="0" w:color="auto"/>
      </w:divBdr>
    </w:div>
    <w:div w:id="725834155">
      <w:bodyDiv w:val="1"/>
      <w:marLeft w:val="0"/>
      <w:marRight w:val="0"/>
      <w:marTop w:val="0"/>
      <w:marBottom w:val="0"/>
      <w:divBdr>
        <w:top w:val="none" w:sz="0" w:space="0" w:color="auto"/>
        <w:left w:val="none" w:sz="0" w:space="0" w:color="auto"/>
        <w:bottom w:val="none" w:sz="0" w:space="0" w:color="auto"/>
        <w:right w:val="none" w:sz="0" w:space="0" w:color="auto"/>
      </w:divBdr>
    </w:div>
    <w:div w:id="886574779">
      <w:bodyDiv w:val="1"/>
      <w:marLeft w:val="0"/>
      <w:marRight w:val="0"/>
      <w:marTop w:val="0"/>
      <w:marBottom w:val="0"/>
      <w:divBdr>
        <w:top w:val="none" w:sz="0" w:space="0" w:color="auto"/>
        <w:left w:val="none" w:sz="0" w:space="0" w:color="auto"/>
        <w:bottom w:val="none" w:sz="0" w:space="0" w:color="auto"/>
        <w:right w:val="none" w:sz="0" w:space="0" w:color="auto"/>
      </w:divBdr>
    </w:div>
    <w:div w:id="975917376">
      <w:bodyDiv w:val="1"/>
      <w:marLeft w:val="0"/>
      <w:marRight w:val="0"/>
      <w:marTop w:val="0"/>
      <w:marBottom w:val="0"/>
      <w:divBdr>
        <w:top w:val="none" w:sz="0" w:space="0" w:color="auto"/>
        <w:left w:val="none" w:sz="0" w:space="0" w:color="auto"/>
        <w:bottom w:val="none" w:sz="0" w:space="0" w:color="auto"/>
        <w:right w:val="none" w:sz="0" w:space="0" w:color="auto"/>
      </w:divBdr>
    </w:div>
    <w:div w:id="1640917433">
      <w:bodyDiv w:val="1"/>
      <w:marLeft w:val="0"/>
      <w:marRight w:val="0"/>
      <w:marTop w:val="0"/>
      <w:marBottom w:val="0"/>
      <w:divBdr>
        <w:top w:val="none" w:sz="0" w:space="0" w:color="auto"/>
        <w:left w:val="none" w:sz="0" w:space="0" w:color="auto"/>
        <w:bottom w:val="none" w:sz="0" w:space="0" w:color="auto"/>
        <w:right w:val="none" w:sz="0" w:space="0" w:color="auto"/>
      </w:divBdr>
    </w:div>
    <w:div w:id="1879396907">
      <w:bodyDiv w:val="1"/>
      <w:marLeft w:val="0"/>
      <w:marRight w:val="0"/>
      <w:marTop w:val="0"/>
      <w:marBottom w:val="0"/>
      <w:divBdr>
        <w:top w:val="none" w:sz="0" w:space="0" w:color="auto"/>
        <w:left w:val="none" w:sz="0" w:space="0" w:color="auto"/>
        <w:bottom w:val="none" w:sz="0" w:space="0" w:color="auto"/>
        <w:right w:val="none" w:sz="0" w:space="0" w:color="auto"/>
      </w:divBdr>
    </w:div>
    <w:div w:id="1902405240">
      <w:bodyDiv w:val="1"/>
      <w:marLeft w:val="0"/>
      <w:marRight w:val="0"/>
      <w:marTop w:val="0"/>
      <w:marBottom w:val="0"/>
      <w:divBdr>
        <w:top w:val="none" w:sz="0" w:space="0" w:color="auto"/>
        <w:left w:val="none" w:sz="0" w:space="0" w:color="auto"/>
        <w:bottom w:val="none" w:sz="0" w:space="0" w:color="auto"/>
        <w:right w:val="none" w:sz="0" w:space="0" w:color="auto"/>
      </w:divBdr>
    </w:div>
    <w:div w:id="1973705024">
      <w:bodyDiv w:val="1"/>
      <w:marLeft w:val="0"/>
      <w:marRight w:val="0"/>
      <w:marTop w:val="0"/>
      <w:marBottom w:val="0"/>
      <w:divBdr>
        <w:top w:val="none" w:sz="0" w:space="0" w:color="auto"/>
        <w:left w:val="none" w:sz="0" w:space="0" w:color="auto"/>
        <w:bottom w:val="none" w:sz="0" w:space="0" w:color="auto"/>
        <w:right w:val="none" w:sz="0" w:space="0" w:color="auto"/>
      </w:divBdr>
    </w:div>
    <w:div w:id="1984120388">
      <w:bodyDiv w:val="1"/>
      <w:marLeft w:val="0"/>
      <w:marRight w:val="0"/>
      <w:marTop w:val="0"/>
      <w:marBottom w:val="0"/>
      <w:divBdr>
        <w:top w:val="none" w:sz="0" w:space="0" w:color="auto"/>
        <w:left w:val="none" w:sz="0" w:space="0" w:color="auto"/>
        <w:bottom w:val="none" w:sz="0" w:space="0" w:color="auto"/>
        <w:right w:val="none" w:sz="0" w:space="0" w:color="auto"/>
      </w:divBdr>
    </w:div>
    <w:div w:id="2141611673">
      <w:bodyDiv w:val="1"/>
      <w:marLeft w:val="0"/>
      <w:marRight w:val="0"/>
      <w:marTop w:val="0"/>
      <w:marBottom w:val="0"/>
      <w:divBdr>
        <w:top w:val="none" w:sz="0" w:space="0" w:color="auto"/>
        <w:left w:val="none" w:sz="0" w:space="0" w:color="auto"/>
        <w:bottom w:val="none" w:sz="0" w:space="0" w:color="auto"/>
        <w:right w:val="none" w:sz="0" w:space="0" w:color="auto"/>
      </w:divBdr>
      <w:divsChild>
        <w:div w:id="2006319754">
          <w:marLeft w:val="0"/>
          <w:marRight w:val="0"/>
          <w:marTop w:val="0"/>
          <w:marBottom w:val="0"/>
          <w:divBdr>
            <w:top w:val="none" w:sz="0" w:space="0" w:color="auto"/>
            <w:left w:val="none" w:sz="0" w:space="0" w:color="auto"/>
            <w:bottom w:val="none" w:sz="0" w:space="0" w:color="auto"/>
            <w:right w:val="none" w:sz="0" w:space="0" w:color="auto"/>
          </w:divBdr>
          <w:divsChild>
            <w:div w:id="222062362">
              <w:marLeft w:val="0"/>
              <w:marRight w:val="0"/>
              <w:marTop w:val="0"/>
              <w:marBottom w:val="0"/>
              <w:divBdr>
                <w:top w:val="none" w:sz="0" w:space="0" w:color="auto"/>
                <w:left w:val="none" w:sz="0" w:space="0" w:color="auto"/>
                <w:bottom w:val="none" w:sz="0" w:space="0" w:color="auto"/>
                <w:right w:val="none" w:sz="0" w:space="0" w:color="auto"/>
              </w:divBdr>
              <w:divsChild>
                <w:div w:id="1163474564">
                  <w:marLeft w:val="0"/>
                  <w:marRight w:val="0"/>
                  <w:marTop w:val="0"/>
                  <w:marBottom w:val="0"/>
                  <w:divBdr>
                    <w:top w:val="none" w:sz="0" w:space="0" w:color="auto"/>
                    <w:left w:val="none" w:sz="0" w:space="0" w:color="auto"/>
                    <w:bottom w:val="none" w:sz="0" w:space="0" w:color="auto"/>
                    <w:right w:val="none" w:sz="0" w:space="0" w:color="auto"/>
                  </w:divBdr>
                  <w:divsChild>
                    <w:div w:id="33312749">
                      <w:marLeft w:val="0"/>
                      <w:marRight w:val="0"/>
                      <w:marTop w:val="0"/>
                      <w:marBottom w:val="0"/>
                      <w:divBdr>
                        <w:top w:val="none" w:sz="0" w:space="0" w:color="auto"/>
                        <w:left w:val="none" w:sz="0" w:space="0" w:color="auto"/>
                        <w:bottom w:val="none" w:sz="0" w:space="0" w:color="auto"/>
                        <w:right w:val="none" w:sz="0" w:space="0" w:color="auto"/>
                      </w:divBdr>
                      <w:divsChild>
                        <w:div w:id="650913081">
                          <w:marLeft w:val="0"/>
                          <w:marRight w:val="0"/>
                          <w:marTop w:val="0"/>
                          <w:marBottom w:val="0"/>
                          <w:divBdr>
                            <w:top w:val="none" w:sz="0" w:space="0" w:color="auto"/>
                            <w:left w:val="none" w:sz="0" w:space="0" w:color="auto"/>
                            <w:bottom w:val="none" w:sz="0" w:space="0" w:color="auto"/>
                            <w:right w:val="none" w:sz="0" w:space="0" w:color="auto"/>
                          </w:divBdr>
                          <w:divsChild>
                            <w:div w:id="930315143">
                              <w:marLeft w:val="0"/>
                              <w:marRight w:val="0"/>
                              <w:marTop w:val="0"/>
                              <w:marBottom w:val="0"/>
                              <w:divBdr>
                                <w:top w:val="none" w:sz="0" w:space="0" w:color="auto"/>
                                <w:left w:val="none" w:sz="0" w:space="0" w:color="auto"/>
                                <w:bottom w:val="none" w:sz="0" w:space="0" w:color="auto"/>
                                <w:right w:val="none" w:sz="0" w:space="0" w:color="auto"/>
                              </w:divBdr>
                              <w:divsChild>
                                <w:div w:id="1318218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estbranchiowa.org/city-of-west-branch/mayor-city-council/meetings/"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E:\City%20Council%20minutes\1.22.07_AgendaSkeleton.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F90C0E9-A8D6-4426-99A8-FCF6B3F8F6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1.22.07_AgendaSkeleton</Template>
  <TotalTime>316</TotalTime>
  <Pages>6</Pages>
  <Words>3654</Words>
  <Characters>20935</Characters>
  <Application>Microsoft Office Word</Application>
  <DocSecurity>0</DocSecurity>
  <Lines>1101</Lines>
  <Paragraphs>546</Paragraphs>
  <ScaleCrop>false</ScaleCrop>
  <HeadingPairs>
    <vt:vector size="2" baseType="variant">
      <vt:variant>
        <vt:lpstr>Title</vt:lpstr>
      </vt:variant>
      <vt:variant>
        <vt:i4>1</vt:i4>
      </vt:variant>
    </vt:vector>
  </HeadingPairs>
  <TitlesOfParts>
    <vt:vector size="1" baseType="lpstr">
      <vt:lpstr>AGENDA</vt:lpstr>
    </vt:vector>
  </TitlesOfParts>
  <Company>West Branch</Company>
  <LinksUpToDate>false</LinksUpToDate>
  <CharactersWithSpaces>24043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creator>West Branch</dc:creator>
  <cp:lastModifiedBy>Leslie Brick</cp:lastModifiedBy>
  <cp:revision>5</cp:revision>
  <cp:lastPrinted>2023-12-05T15:36:00Z</cp:lastPrinted>
  <dcterms:created xsi:type="dcterms:W3CDTF">2025-03-14T19:32:00Z</dcterms:created>
  <dcterms:modified xsi:type="dcterms:W3CDTF">2025-03-18T18:28:00Z</dcterms:modified>
</cp:coreProperties>
</file>